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FE621F" w14:textId="590FB36F" w:rsidR="00713A31" w:rsidRPr="00713A31" w:rsidRDefault="00713A31" w:rsidP="00713A31">
      <w:pPr>
        <w:pStyle w:val="IntenseQuote"/>
        <w:rPr>
          <w:sz w:val="44"/>
          <w:lang w:val="en-US"/>
        </w:rPr>
      </w:pPr>
      <w:r w:rsidRPr="00713A31">
        <w:rPr>
          <w:sz w:val="44"/>
          <w:lang w:val="en-US"/>
        </w:rPr>
        <w:t xml:space="preserve">ICT Preparation Project </w:t>
      </w:r>
    </w:p>
    <w:p w14:paraId="5C401AD6" w14:textId="78D21A02" w:rsidR="00713A31" w:rsidRPr="00713A31" w:rsidRDefault="00713A31" w:rsidP="00713A31">
      <w:pPr>
        <w:pStyle w:val="Heading1"/>
        <w:rPr>
          <w:rStyle w:val="IntenseReference"/>
        </w:rPr>
      </w:pPr>
      <w:r w:rsidRPr="00713A31">
        <w:rPr>
          <w:rStyle w:val="IntenseReference"/>
        </w:rPr>
        <w:t>Social Media in Business Tasks:</w:t>
      </w:r>
    </w:p>
    <w:p w14:paraId="5F71440E" w14:textId="67F92653" w:rsidR="00713A31" w:rsidRDefault="00317BE6" w:rsidP="00713A31">
      <w:pPr>
        <w:pStyle w:val="Heading1"/>
      </w:pPr>
      <w:r w:rsidRPr="00713A31">
        <w:rPr>
          <w:lang w:val="en-US"/>
        </w:rPr>
        <w:t xml:space="preserve">Activity 1 </w:t>
      </w:r>
    </w:p>
    <w:p w14:paraId="0606A81F" w14:textId="200E4B73" w:rsidR="00317BE6" w:rsidRPr="00713A31" w:rsidRDefault="00317BE6" w:rsidP="00317BE6">
      <w:pPr>
        <w:rPr>
          <w:rFonts w:cstheme="minorHAnsi"/>
        </w:rPr>
      </w:pPr>
      <w:r w:rsidRPr="00713A31">
        <w:rPr>
          <w:rFonts w:cstheme="minorHAnsi"/>
        </w:rPr>
        <w:t>Create a report to explain the different ways in which a business can use social media. You may use the Internet to research the various ways a business can use social media however any information used must be in your own words and not copied/pasted. You must also give examples and discuss personal experiences. ​</w:t>
      </w:r>
    </w:p>
    <w:p w14:paraId="1ECC0938" w14:textId="76C58BE2" w:rsidR="00713A31" w:rsidRDefault="00317BE6" w:rsidP="00713A31">
      <w:pPr>
        <w:pStyle w:val="Heading1"/>
      </w:pPr>
      <w:r w:rsidRPr="00713A31">
        <w:t>Activity 2</w:t>
      </w:r>
      <w:r w:rsidR="00713A31">
        <w:t xml:space="preserve"> </w:t>
      </w:r>
    </w:p>
    <w:p w14:paraId="12C07088" w14:textId="0AD815E1" w:rsidR="00317BE6" w:rsidRPr="00713A31" w:rsidRDefault="00317BE6" w:rsidP="00317BE6">
      <w:pPr>
        <w:rPr>
          <w:rFonts w:cstheme="minorHAnsi"/>
        </w:rPr>
      </w:pPr>
      <w:r w:rsidRPr="00713A31">
        <w:rPr>
          <w:rFonts w:cstheme="minorHAnsi"/>
        </w:rPr>
        <w:t xml:space="preserve">Create a report explaining the audience profiles of different social media websites. ​ You must research audience profiles (users) for a number of popular social networking websites. You may research the Internet to find this information. If any information </w:t>
      </w:r>
      <w:proofErr w:type="gramStart"/>
      <w:r w:rsidRPr="00713A31">
        <w:rPr>
          <w:rFonts w:cstheme="minorHAnsi"/>
        </w:rPr>
        <w:t>is used</w:t>
      </w:r>
      <w:proofErr w:type="gramEnd"/>
      <w:r w:rsidRPr="00713A31">
        <w:rPr>
          <w:rFonts w:cstheme="minorHAnsi"/>
        </w:rPr>
        <w:t xml:space="preserve"> from the Internet, you must reference it. You must not copy/paste. You must also give examples and discuss personal experiences. ​</w:t>
      </w:r>
    </w:p>
    <w:p w14:paraId="1E17336F" w14:textId="6D850F57" w:rsidR="00713A31" w:rsidRDefault="00317BE6" w:rsidP="00713A31">
      <w:pPr>
        <w:pStyle w:val="Heading1"/>
      </w:pPr>
      <w:r w:rsidRPr="00713A31">
        <w:t>Activity 3</w:t>
      </w:r>
      <w:r w:rsidR="00713A31">
        <w:t xml:space="preserve"> </w:t>
      </w:r>
    </w:p>
    <w:p w14:paraId="33F79B37" w14:textId="148A70D4" w:rsidR="00B373C4" w:rsidRPr="00713A31" w:rsidRDefault="00317BE6" w:rsidP="00317BE6">
      <w:pPr>
        <w:rPr>
          <w:rFonts w:cstheme="minorHAnsi"/>
        </w:rPr>
      </w:pPr>
      <w:r w:rsidRPr="00713A31">
        <w:rPr>
          <w:rFonts w:cstheme="minorHAnsi"/>
        </w:rPr>
        <w:t>Create a report evaluating the business use of social media to interact with customers and promote products or services to a target audience.​ You must consider the features available on social media to interact with customers. Discuss the advantages and disadvantages for them</w:t>
      </w:r>
      <w:r w:rsidR="00B373C4" w:rsidRPr="00713A31">
        <w:rPr>
          <w:rFonts w:cstheme="minorHAnsi"/>
        </w:rPr>
        <w:t xml:space="preserve"> and g</w:t>
      </w:r>
      <w:r w:rsidRPr="00713A31">
        <w:rPr>
          <w:rFonts w:cstheme="minorHAnsi"/>
        </w:rPr>
        <w:t xml:space="preserve">ive your own opinion.​ </w:t>
      </w:r>
    </w:p>
    <w:p w14:paraId="5F438C8D" w14:textId="7149B6D2" w:rsidR="00317BE6" w:rsidRPr="00713A31" w:rsidRDefault="00317BE6" w:rsidP="00317BE6">
      <w:pPr>
        <w:rPr>
          <w:rFonts w:cstheme="minorHAnsi"/>
        </w:rPr>
      </w:pPr>
      <w:r w:rsidRPr="00713A31">
        <w:rPr>
          <w:rFonts w:cstheme="minorHAnsi"/>
        </w:rPr>
        <w:t>You must also consider the features available on social media to promote products. Discuss the advantages and disadvantages for them</w:t>
      </w:r>
      <w:r w:rsidR="00B373C4" w:rsidRPr="00713A31">
        <w:rPr>
          <w:rFonts w:cstheme="minorHAnsi"/>
        </w:rPr>
        <w:t xml:space="preserve"> and g</w:t>
      </w:r>
      <w:r w:rsidRPr="00713A31">
        <w:rPr>
          <w:rFonts w:cstheme="minorHAnsi"/>
        </w:rPr>
        <w:t>ive your own opinion.​</w:t>
      </w:r>
    </w:p>
    <w:p w14:paraId="240504D6" w14:textId="189E5684" w:rsidR="00317BE6" w:rsidRPr="00713A31" w:rsidRDefault="00317BE6" w:rsidP="00317BE6">
      <w:pPr>
        <w:rPr>
          <w:rFonts w:cstheme="minorHAnsi"/>
        </w:rPr>
      </w:pPr>
      <w:r w:rsidRPr="00713A31">
        <w:rPr>
          <w:rStyle w:val="eop"/>
          <w:rFonts w:cstheme="minorHAnsi"/>
        </w:rPr>
        <w:t>​</w:t>
      </w:r>
      <w:r w:rsidRPr="00713A31">
        <w:rPr>
          <w:rFonts w:cstheme="minorHAnsi"/>
        </w:rPr>
        <w:t xml:space="preserve">Finally must make appropriate suggestions on how the use of social media </w:t>
      </w:r>
      <w:proofErr w:type="gramStart"/>
      <w:r w:rsidRPr="00713A31">
        <w:rPr>
          <w:rFonts w:cstheme="minorHAnsi"/>
        </w:rPr>
        <w:t>could be improved</w:t>
      </w:r>
      <w:proofErr w:type="gramEnd"/>
      <w:r w:rsidRPr="00713A31">
        <w:rPr>
          <w:rFonts w:cstheme="minorHAnsi"/>
        </w:rPr>
        <w:t xml:space="preserve"> in the future.​</w:t>
      </w:r>
    </w:p>
    <w:p w14:paraId="692E9DB9" w14:textId="6F973BD6" w:rsidR="00317BE6" w:rsidRPr="00713A31" w:rsidRDefault="00317BE6" w:rsidP="00317BE6">
      <w:pPr>
        <w:rPr>
          <w:rFonts w:cstheme="minorHAnsi"/>
          <w:sz w:val="24"/>
          <w:szCs w:val="24"/>
        </w:rPr>
      </w:pPr>
    </w:p>
    <w:p w14:paraId="224A5110" w14:textId="77777777" w:rsidR="00E1314B" w:rsidRDefault="00E1314B">
      <w:pPr>
        <w:rPr>
          <w:rStyle w:val="IntenseReference"/>
          <w:rFonts w:asciiTheme="majorHAnsi" w:eastAsiaTheme="majorEastAsia" w:hAnsiTheme="majorHAnsi" w:cstheme="majorBidi"/>
          <w:sz w:val="32"/>
          <w:szCs w:val="32"/>
        </w:rPr>
      </w:pPr>
      <w:r>
        <w:rPr>
          <w:rStyle w:val="IntenseReference"/>
        </w:rPr>
        <w:br w:type="page"/>
      </w:r>
    </w:p>
    <w:p w14:paraId="78E2236E" w14:textId="74775D7C" w:rsidR="00577450" w:rsidRPr="00713A31" w:rsidRDefault="00577450" w:rsidP="00577450">
      <w:pPr>
        <w:pStyle w:val="Heading1"/>
        <w:rPr>
          <w:rStyle w:val="IntenseReference"/>
        </w:rPr>
      </w:pPr>
      <w:r>
        <w:rPr>
          <w:rStyle w:val="IntenseReference"/>
        </w:rPr>
        <w:lastRenderedPageBreak/>
        <w:t>Database</w:t>
      </w:r>
      <w:r w:rsidRPr="00713A31">
        <w:rPr>
          <w:rStyle w:val="IntenseReference"/>
        </w:rPr>
        <w:t xml:space="preserve"> Tasks:</w:t>
      </w:r>
    </w:p>
    <w:p w14:paraId="16762D66" w14:textId="77777777" w:rsidR="00577450" w:rsidRDefault="00577450" w:rsidP="00577450">
      <w:pPr>
        <w:pStyle w:val="Heading1"/>
      </w:pPr>
      <w:r w:rsidRPr="00713A31">
        <w:rPr>
          <w:lang w:val="en-US"/>
        </w:rPr>
        <w:t xml:space="preserve">Activity 1 </w:t>
      </w:r>
    </w:p>
    <w:p w14:paraId="4941EE09" w14:textId="77777777" w:rsidR="00E1314B" w:rsidRDefault="00930A24" w:rsidP="003303A8">
      <w:r w:rsidRPr="003303A8">
        <w:t xml:space="preserve">Databases are made up of </w:t>
      </w:r>
      <w:proofErr w:type="gramStart"/>
      <w:r w:rsidRPr="003303A8">
        <w:t>records which</w:t>
      </w:r>
      <w:proofErr w:type="gramEnd"/>
      <w:r w:rsidRPr="003303A8">
        <w:t xml:space="preserve"> are like electronic cards. A record contains the information about one particular person or thing. Every record has a similar style, but contains different data.  </w:t>
      </w:r>
    </w:p>
    <w:p w14:paraId="4F004070" w14:textId="77777777" w:rsidR="00E1314B" w:rsidRDefault="00930A24" w:rsidP="003303A8">
      <w:r w:rsidRPr="003303A8">
        <w:t xml:space="preserve">A field stores a particular kind of data, such as a person’s name, date of birth or even their </w:t>
      </w:r>
      <w:r w:rsidR="00E1314B" w:rsidRPr="003303A8">
        <w:t>favourite</w:t>
      </w:r>
      <w:r w:rsidRPr="003303A8">
        <w:t xml:space="preserve"> type of music. </w:t>
      </w:r>
    </w:p>
    <w:p w14:paraId="59FCF9EB" w14:textId="0155ADFC" w:rsidR="00930A24" w:rsidRPr="003303A8" w:rsidRDefault="00930A24" w:rsidP="003303A8">
      <w:r w:rsidRPr="003303A8">
        <w:t xml:space="preserve">A record </w:t>
      </w:r>
      <w:proofErr w:type="gramStart"/>
      <w:r w:rsidRPr="003303A8">
        <w:t>is made up</w:t>
      </w:r>
      <w:proofErr w:type="gramEnd"/>
      <w:r w:rsidRPr="003303A8">
        <w:t xml:space="preserve"> of several fields. A group of records that have something in common </w:t>
      </w:r>
      <w:proofErr w:type="gramStart"/>
      <w:r w:rsidRPr="003303A8">
        <w:t>is called</w:t>
      </w:r>
      <w:proofErr w:type="gramEnd"/>
      <w:r w:rsidRPr="003303A8">
        <w:t xml:space="preserve"> a file. </w:t>
      </w:r>
    </w:p>
    <w:p w14:paraId="590C8011" w14:textId="77777777" w:rsidR="00930A24" w:rsidRPr="003303A8" w:rsidRDefault="00930A24" w:rsidP="00930A24">
      <w:pPr>
        <w:spacing w:after="0"/>
        <w:rPr>
          <w:rFonts w:cstheme="minorHAnsi"/>
        </w:rPr>
      </w:pPr>
      <w:r w:rsidRPr="003303A8">
        <w:rPr>
          <w:rFonts w:cstheme="minorHAnsi"/>
          <w:noProof/>
        </w:rPr>
        <w:drawing>
          <wp:inline distT="0" distB="0" distL="0" distR="0" wp14:anchorId="0778FA07" wp14:editId="471C96BD">
            <wp:extent cx="6373369" cy="2478024"/>
            <wp:effectExtent l="0" t="0" r="0" b="0"/>
            <wp:docPr id="58025" name="Picture 58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25" name="Picture 5802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73369" cy="247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9E1E5" w14:textId="77777777" w:rsidR="00930A24" w:rsidRPr="003303A8" w:rsidRDefault="00930A24" w:rsidP="00930A24">
      <w:pPr>
        <w:spacing w:after="166"/>
        <w:rPr>
          <w:rFonts w:cstheme="minorHAnsi"/>
        </w:rPr>
      </w:pPr>
      <w:r w:rsidRPr="003303A8">
        <w:rPr>
          <w:rFonts w:cstheme="minorHAnsi"/>
        </w:rPr>
        <w:t xml:space="preserve"> </w:t>
      </w:r>
    </w:p>
    <w:p w14:paraId="5F2A679D" w14:textId="1F20FB95" w:rsidR="00930A24" w:rsidRDefault="00930A24" w:rsidP="00E1314B">
      <w:pPr>
        <w:spacing w:after="25"/>
        <w:ind w:right="2"/>
        <w:jc w:val="both"/>
        <w:rPr>
          <w:rFonts w:cstheme="minorHAnsi"/>
        </w:rPr>
      </w:pPr>
      <w:r w:rsidRPr="003303A8">
        <w:rPr>
          <w:rFonts w:cstheme="minorHAnsi"/>
        </w:rPr>
        <w:t xml:space="preserve">Study the diagram above and answer the questions that follow. </w:t>
      </w:r>
    </w:p>
    <w:p w14:paraId="4F604CC8" w14:textId="77777777" w:rsidR="00E1314B" w:rsidRPr="003303A8" w:rsidRDefault="00E1314B" w:rsidP="00E1314B">
      <w:pPr>
        <w:spacing w:after="25"/>
        <w:ind w:right="2"/>
        <w:jc w:val="both"/>
        <w:rPr>
          <w:rFonts w:cstheme="minorHAnsi"/>
        </w:rPr>
      </w:pPr>
    </w:p>
    <w:tbl>
      <w:tblPr>
        <w:tblStyle w:val="TableGrid"/>
        <w:tblpPr w:vertAnchor="text" w:horzAnchor="margin" w:tblpY="618"/>
        <w:tblOverlap w:val="never"/>
        <w:tblW w:w="9997" w:type="dxa"/>
        <w:tblInd w:w="0" w:type="dxa"/>
        <w:tblCellMar>
          <w:top w:w="1" w:type="dxa"/>
          <w:left w:w="201" w:type="dxa"/>
          <w:bottom w:w="0" w:type="dxa"/>
          <w:right w:w="6" w:type="dxa"/>
        </w:tblCellMar>
        <w:tblLook w:val="04A0" w:firstRow="1" w:lastRow="0" w:firstColumn="1" w:lastColumn="0" w:noHBand="0" w:noVBand="1"/>
      </w:tblPr>
      <w:tblGrid>
        <w:gridCol w:w="1431"/>
        <w:gridCol w:w="1431"/>
        <w:gridCol w:w="1429"/>
        <w:gridCol w:w="1429"/>
        <w:gridCol w:w="1429"/>
        <w:gridCol w:w="1429"/>
        <w:gridCol w:w="1419"/>
      </w:tblGrid>
      <w:tr w:rsidR="00E1314B" w:rsidRPr="003303A8" w14:paraId="0DD4C0F3" w14:textId="77777777" w:rsidTr="00E1314B">
        <w:trPr>
          <w:trHeight w:val="861"/>
        </w:trPr>
        <w:tc>
          <w:tcPr>
            <w:tcW w:w="143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14:paraId="51C6D807" w14:textId="77777777" w:rsidR="00E1314B" w:rsidRPr="003303A8" w:rsidRDefault="00E1314B" w:rsidP="00E1314B">
            <w:pPr>
              <w:spacing w:after="2"/>
              <w:rPr>
                <w:rFonts w:cstheme="minorHAnsi"/>
              </w:rPr>
            </w:pPr>
          </w:p>
          <w:p w14:paraId="545A74EF" w14:textId="77777777" w:rsidR="00E1314B" w:rsidRPr="003303A8" w:rsidRDefault="00E1314B" w:rsidP="00E1314B">
            <w:pPr>
              <w:ind w:right="195"/>
              <w:jc w:val="center"/>
              <w:rPr>
                <w:rFonts w:cstheme="minorHAnsi"/>
              </w:rPr>
            </w:pPr>
            <w:r w:rsidRPr="003303A8">
              <w:rPr>
                <w:rFonts w:cstheme="minorHAnsi"/>
                <w:color w:val="FFFFFF"/>
              </w:rPr>
              <w:t xml:space="preserve">Field name </w:t>
            </w:r>
          </w:p>
          <w:p w14:paraId="2D44E059" w14:textId="77777777" w:rsidR="00E1314B" w:rsidRPr="003303A8" w:rsidRDefault="00E1314B" w:rsidP="00E1314B">
            <w:pPr>
              <w:rPr>
                <w:rFonts w:cstheme="minorHAnsi"/>
              </w:rPr>
            </w:pPr>
            <w:r w:rsidRPr="003303A8">
              <w:rPr>
                <w:rFonts w:cstheme="minorHAnsi"/>
              </w:rPr>
              <w:t xml:space="preserve"> </w:t>
            </w:r>
          </w:p>
        </w:tc>
        <w:tc>
          <w:tcPr>
            <w:tcW w:w="1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65F82E9" w14:textId="77777777" w:rsidR="00E1314B" w:rsidRPr="003303A8" w:rsidRDefault="00E1314B" w:rsidP="00E1314B">
            <w:pPr>
              <w:ind w:right="202"/>
              <w:jc w:val="center"/>
              <w:rPr>
                <w:rFonts w:cstheme="minorHAnsi"/>
              </w:rPr>
            </w:pPr>
            <w:r w:rsidRPr="003303A8">
              <w:rPr>
                <w:rFonts w:cstheme="minorHAnsi"/>
              </w:rPr>
              <w:t xml:space="preserve">First name 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2DF08C" w14:textId="77777777" w:rsidR="00E1314B" w:rsidRPr="003303A8" w:rsidRDefault="00E1314B" w:rsidP="00E1314B">
            <w:pPr>
              <w:ind w:right="135"/>
              <w:jc w:val="center"/>
              <w:rPr>
                <w:rFonts w:cstheme="minorHAnsi"/>
              </w:rPr>
            </w:pPr>
            <w:r w:rsidRPr="003303A8">
              <w:rPr>
                <w:rFonts w:cstheme="minorHAnsi"/>
              </w:rPr>
              <w:t xml:space="preserve"> 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7204C6" w14:textId="77777777" w:rsidR="00E1314B" w:rsidRPr="003303A8" w:rsidRDefault="00E1314B" w:rsidP="00E1314B">
            <w:pPr>
              <w:ind w:right="137"/>
              <w:jc w:val="center"/>
              <w:rPr>
                <w:rFonts w:cstheme="minorHAnsi"/>
              </w:rPr>
            </w:pPr>
            <w:r w:rsidRPr="003303A8">
              <w:rPr>
                <w:rFonts w:cstheme="minorHAnsi"/>
              </w:rPr>
              <w:t xml:space="preserve"> 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2DF891" w14:textId="77777777" w:rsidR="00E1314B" w:rsidRPr="003303A8" w:rsidRDefault="00E1314B" w:rsidP="00E1314B">
            <w:pPr>
              <w:ind w:right="139"/>
              <w:jc w:val="center"/>
              <w:rPr>
                <w:rFonts w:cstheme="minorHAnsi"/>
              </w:rPr>
            </w:pPr>
            <w:r w:rsidRPr="003303A8">
              <w:rPr>
                <w:rFonts w:cstheme="minorHAnsi"/>
              </w:rPr>
              <w:t xml:space="preserve"> 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A5CE4F" w14:textId="77777777" w:rsidR="00E1314B" w:rsidRPr="003303A8" w:rsidRDefault="00E1314B" w:rsidP="00E1314B">
            <w:pPr>
              <w:ind w:right="134"/>
              <w:jc w:val="center"/>
              <w:rPr>
                <w:rFonts w:cstheme="minorHAnsi"/>
              </w:rPr>
            </w:pPr>
            <w:r w:rsidRPr="003303A8">
              <w:rPr>
                <w:rFonts w:cstheme="minorHAnsi"/>
              </w:rPr>
              <w:t xml:space="preserve"> 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E87B73" w14:textId="77777777" w:rsidR="00E1314B" w:rsidRPr="003303A8" w:rsidRDefault="00E1314B" w:rsidP="00E1314B">
            <w:pPr>
              <w:ind w:right="142"/>
              <w:jc w:val="center"/>
              <w:rPr>
                <w:rFonts w:cstheme="minorHAnsi"/>
              </w:rPr>
            </w:pPr>
            <w:r w:rsidRPr="003303A8">
              <w:rPr>
                <w:rFonts w:cstheme="minorHAnsi"/>
              </w:rPr>
              <w:t xml:space="preserve"> </w:t>
            </w:r>
          </w:p>
        </w:tc>
      </w:tr>
      <w:tr w:rsidR="00E1314B" w:rsidRPr="003303A8" w14:paraId="4CF6E5D7" w14:textId="77777777" w:rsidTr="00E1314B">
        <w:trPr>
          <w:trHeight w:val="861"/>
        </w:trPr>
        <w:tc>
          <w:tcPr>
            <w:tcW w:w="143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14:paraId="35FAD968" w14:textId="77777777" w:rsidR="00E1314B" w:rsidRPr="003303A8" w:rsidRDefault="00E1314B" w:rsidP="00E1314B">
            <w:pPr>
              <w:spacing w:after="7"/>
              <w:rPr>
                <w:rFonts w:cstheme="minorHAnsi"/>
              </w:rPr>
            </w:pPr>
            <w:r w:rsidRPr="003303A8">
              <w:rPr>
                <w:rFonts w:cstheme="minorHAnsi"/>
              </w:rPr>
              <w:t xml:space="preserve"> </w:t>
            </w:r>
          </w:p>
          <w:p w14:paraId="73734E49" w14:textId="77777777" w:rsidR="00E1314B" w:rsidRPr="003303A8" w:rsidRDefault="00E1314B" w:rsidP="00E1314B">
            <w:pPr>
              <w:tabs>
                <w:tab w:val="center" w:pos="513"/>
              </w:tabs>
              <w:rPr>
                <w:rFonts w:cstheme="minorHAnsi"/>
              </w:rPr>
            </w:pPr>
            <w:r w:rsidRPr="003303A8">
              <w:rPr>
                <w:rFonts w:cstheme="minorHAnsi"/>
              </w:rPr>
              <w:t xml:space="preserve"> </w:t>
            </w:r>
            <w:r w:rsidRPr="003303A8">
              <w:rPr>
                <w:rFonts w:cstheme="minorHAnsi"/>
              </w:rPr>
              <w:tab/>
            </w:r>
            <w:r w:rsidRPr="003303A8">
              <w:rPr>
                <w:rFonts w:cstheme="minorHAnsi"/>
                <w:color w:val="FFFFFF"/>
              </w:rPr>
              <w:t xml:space="preserve">Data </w:t>
            </w:r>
          </w:p>
        </w:tc>
        <w:tc>
          <w:tcPr>
            <w:tcW w:w="1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98F28C1" w14:textId="77777777" w:rsidR="00E1314B" w:rsidRPr="003303A8" w:rsidRDefault="00E1314B" w:rsidP="00E1314B">
            <w:pPr>
              <w:ind w:right="199"/>
              <w:jc w:val="center"/>
              <w:rPr>
                <w:rFonts w:cstheme="minorHAnsi"/>
              </w:rPr>
            </w:pPr>
            <w:proofErr w:type="spellStart"/>
            <w:r w:rsidRPr="003303A8">
              <w:rPr>
                <w:rFonts w:cstheme="minorHAnsi"/>
              </w:rPr>
              <w:t>Aleisha</w:t>
            </w:r>
            <w:proofErr w:type="spellEnd"/>
            <w:r w:rsidRPr="003303A8">
              <w:rPr>
                <w:rFonts w:cstheme="minorHAnsi"/>
              </w:rPr>
              <w:t xml:space="preserve"> 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1B2CAE" w14:textId="77777777" w:rsidR="00E1314B" w:rsidRPr="003303A8" w:rsidRDefault="00E1314B" w:rsidP="00E1314B">
            <w:pPr>
              <w:jc w:val="right"/>
              <w:rPr>
                <w:rFonts w:cstheme="minorHAnsi"/>
              </w:rPr>
            </w:pPr>
            <w:r w:rsidRPr="003303A8">
              <w:rPr>
                <w:rFonts w:cstheme="minorHAnsi"/>
              </w:rPr>
              <w:t xml:space="preserve"> 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8E14BB" w14:textId="77777777" w:rsidR="00E1314B" w:rsidRPr="003303A8" w:rsidRDefault="00E1314B" w:rsidP="00E1314B">
            <w:pPr>
              <w:ind w:right="1"/>
              <w:jc w:val="right"/>
              <w:rPr>
                <w:rFonts w:cstheme="minorHAnsi"/>
              </w:rPr>
            </w:pPr>
            <w:r w:rsidRPr="003303A8">
              <w:rPr>
                <w:rFonts w:cstheme="minorHAnsi"/>
              </w:rPr>
              <w:t xml:space="preserve"> 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BE3E26" w14:textId="77777777" w:rsidR="00E1314B" w:rsidRPr="003303A8" w:rsidRDefault="00E1314B" w:rsidP="00E1314B">
            <w:pPr>
              <w:ind w:right="3"/>
              <w:jc w:val="right"/>
              <w:rPr>
                <w:rFonts w:cstheme="minorHAnsi"/>
              </w:rPr>
            </w:pPr>
            <w:r w:rsidRPr="003303A8">
              <w:rPr>
                <w:rFonts w:cstheme="minorHAnsi"/>
              </w:rPr>
              <w:t xml:space="preserve"> 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630714" w14:textId="77777777" w:rsidR="00E1314B" w:rsidRPr="003303A8" w:rsidRDefault="00E1314B" w:rsidP="00E1314B">
            <w:pPr>
              <w:jc w:val="right"/>
              <w:rPr>
                <w:rFonts w:cstheme="minorHAnsi"/>
              </w:rPr>
            </w:pPr>
            <w:r w:rsidRPr="003303A8">
              <w:rPr>
                <w:rFonts w:cstheme="minorHAnsi"/>
              </w:rPr>
              <w:t xml:space="preserve"> 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136AD9" w14:textId="77777777" w:rsidR="00E1314B" w:rsidRPr="003303A8" w:rsidRDefault="00E1314B" w:rsidP="00E1314B">
            <w:pPr>
              <w:ind w:right="3"/>
              <w:jc w:val="right"/>
              <w:rPr>
                <w:rFonts w:cstheme="minorHAnsi"/>
              </w:rPr>
            </w:pPr>
            <w:r w:rsidRPr="003303A8">
              <w:rPr>
                <w:rFonts w:cstheme="minorHAnsi"/>
              </w:rPr>
              <w:t xml:space="preserve"> </w:t>
            </w:r>
          </w:p>
        </w:tc>
      </w:tr>
    </w:tbl>
    <w:p w14:paraId="78D5EC9E" w14:textId="77777777" w:rsidR="00930A24" w:rsidRPr="003303A8" w:rsidRDefault="00930A24" w:rsidP="003303A8">
      <w:proofErr w:type="gramStart"/>
      <w:r w:rsidRPr="003303A8">
        <w:t>a</w:t>
      </w:r>
      <w:proofErr w:type="gramEnd"/>
      <w:r w:rsidRPr="003303A8">
        <w:t>]. In the table below list all the fields and data for the ‘</w:t>
      </w:r>
      <w:proofErr w:type="spellStart"/>
      <w:r w:rsidRPr="003303A8">
        <w:t>Aleisha</w:t>
      </w:r>
      <w:proofErr w:type="spellEnd"/>
      <w:r w:rsidRPr="003303A8">
        <w:t xml:space="preserve"> Reynolds’ record. The first one </w:t>
      </w:r>
      <w:proofErr w:type="gramStart"/>
      <w:r w:rsidRPr="003303A8">
        <w:t>has been done</w:t>
      </w:r>
      <w:proofErr w:type="gramEnd"/>
      <w:r w:rsidRPr="003303A8">
        <w:t xml:space="preserve"> for you. </w:t>
      </w:r>
    </w:p>
    <w:p w14:paraId="76BF4B35" w14:textId="77777777" w:rsidR="00E1314B" w:rsidRDefault="00E1314B" w:rsidP="003303A8"/>
    <w:p w14:paraId="41E357EB" w14:textId="3C6E83B3" w:rsidR="00930A24" w:rsidRPr="003303A8" w:rsidRDefault="00930A24" w:rsidP="003303A8">
      <w:r w:rsidRPr="003303A8">
        <w:t xml:space="preserve">b]. How many records are in the ‘Employee File’ above? Tick the correct answer.  </w:t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E1314B" w:rsidRPr="00E1314B" w14:paraId="2D2FAEAD" w14:textId="77777777" w:rsidTr="00E1314B">
        <w:tc>
          <w:tcPr>
            <w:tcW w:w="2254" w:type="dxa"/>
          </w:tcPr>
          <w:p w14:paraId="45A9905C" w14:textId="01A8E24F" w:rsidR="00E1314B" w:rsidRPr="00E1314B" w:rsidRDefault="00E1314B" w:rsidP="00E1314B">
            <w:pPr>
              <w:jc w:val="center"/>
              <w:rPr>
                <w:b/>
              </w:rPr>
            </w:pPr>
            <w:r w:rsidRPr="00E1314B">
              <w:rPr>
                <w:b/>
              </w:rPr>
              <w:t>one</w:t>
            </w:r>
          </w:p>
        </w:tc>
        <w:tc>
          <w:tcPr>
            <w:tcW w:w="2254" w:type="dxa"/>
          </w:tcPr>
          <w:p w14:paraId="1513FD28" w14:textId="46FEB303" w:rsidR="00E1314B" w:rsidRPr="00E1314B" w:rsidRDefault="00E1314B" w:rsidP="00E1314B">
            <w:pPr>
              <w:jc w:val="center"/>
              <w:rPr>
                <w:b/>
              </w:rPr>
            </w:pPr>
            <w:r w:rsidRPr="00E1314B">
              <w:rPr>
                <w:b/>
              </w:rPr>
              <w:t>five</w:t>
            </w:r>
          </w:p>
        </w:tc>
        <w:tc>
          <w:tcPr>
            <w:tcW w:w="2254" w:type="dxa"/>
          </w:tcPr>
          <w:p w14:paraId="3AE391F1" w14:textId="34264A6A" w:rsidR="00E1314B" w:rsidRPr="00E1314B" w:rsidRDefault="00E1314B" w:rsidP="00E1314B">
            <w:pPr>
              <w:jc w:val="center"/>
              <w:rPr>
                <w:b/>
              </w:rPr>
            </w:pPr>
            <w:r w:rsidRPr="00E1314B">
              <w:rPr>
                <w:b/>
              </w:rPr>
              <w:t>three</w:t>
            </w:r>
          </w:p>
        </w:tc>
        <w:tc>
          <w:tcPr>
            <w:tcW w:w="2254" w:type="dxa"/>
          </w:tcPr>
          <w:p w14:paraId="47629D0C" w14:textId="3C019F06" w:rsidR="00E1314B" w:rsidRPr="00E1314B" w:rsidRDefault="00E1314B" w:rsidP="00E1314B">
            <w:pPr>
              <w:jc w:val="center"/>
              <w:rPr>
                <w:b/>
              </w:rPr>
            </w:pPr>
            <w:r w:rsidRPr="00E1314B">
              <w:rPr>
                <w:b/>
              </w:rPr>
              <w:t>none</w:t>
            </w:r>
          </w:p>
        </w:tc>
      </w:tr>
      <w:tr w:rsidR="00E1314B" w14:paraId="4408C6E0" w14:textId="77777777" w:rsidTr="00E1314B">
        <w:tc>
          <w:tcPr>
            <w:tcW w:w="2254" w:type="dxa"/>
          </w:tcPr>
          <w:p w14:paraId="194CEA1B" w14:textId="77777777" w:rsidR="00E1314B" w:rsidRDefault="00E1314B" w:rsidP="003303A8"/>
        </w:tc>
        <w:tc>
          <w:tcPr>
            <w:tcW w:w="2254" w:type="dxa"/>
          </w:tcPr>
          <w:p w14:paraId="36BDDDAF" w14:textId="77777777" w:rsidR="00E1314B" w:rsidRDefault="00E1314B" w:rsidP="003303A8"/>
        </w:tc>
        <w:tc>
          <w:tcPr>
            <w:tcW w:w="2254" w:type="dxa"/>
          </w:tcPr>
          <w:p w14:paraId="2CEE4E2E" w14:textId="77777777" w:rsidR="00E1314B" w:rsidRDefault="00E1314B" w:rsidP="003303A8"/>
        </w:tc>
        <w:tc>
          <w:tcPr>
            <w:tcW w:w="2254" w:type="dxa"/>
          </w:tcPr>
          <w:p w14:paraId="4D39F8C0" w14:textId="77777777" w:rsidR="00E1314B" w:rsidRDefault="00E1314B" w:rsidP="003303A8"/>
        </w:tc>
      </w:tr>
    </w:tbl>
    <w:p w14:paraId="19586A77" w14:textId="5D7C0CFB" w:rsidR="00930A24" w:rsidRPr="003303A8" w:rsidRDefault="00930A24" w:rsidP="003303A8">
      <w:r w:rsidRPr="003303A8">
        <w:t xml:space="preserve"> </w:t>
      </w:r>
    </w:p>
    <w:p w14:paraId="20E32BD2" w14:textId="77777777" w:rsidR="00E1314B" w:rsidRDefault="00930A24" w:rsidP="003303A8">
      <w:r w:rsidRPr="003303A8">
        <w:t xml:space="preserve">c]. How many fields are in the ‘Employee File’ above? Tick the correct answer. </w:t>
      </w:r>
      <w:r w:rsidRPr="003303A8">
        <w:tab/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</w:tblGrid>
      <w:tr w:rsidR="00E1314B" w:rsidRPr="00E1314B" w14:paraId="7A195BB7" w14:textId="77777777" w:rsidTr="00E416CD">
        <w:tc>
          <w:tcPr>
            <w:tcW w:w="2254" w:type="dxa"/>
          </w:tcPr>
          <w:p w14:paraId="27DBA58E" w14:textId="77777777" w:rsidR="00E1314B" w:rsidRPr="00E1314B" w:rsidRDefault="00E1314B" w:rsidP="00E416CD">
            <w:pPr>
              <w:jc w:val="center"/>
              <w:rPr>
                <w:b/>
              </w:rPr>
            </w:pPr>
            <w:r w:rsidRPr="00E1314B">
              <w:rPr>
                <w:b/>
              </w:rPr>
              <w:t>five</w:t>
            </w:r>
          </w:p>
        </w:tc>
        <w:tc>
          <w:tcPr>
            <w:tcW w:w="2254" w:type="dxa"/>
          </w:tcPr>
          <w:p w14:paraId="306B0F81" w14:textId="77777777" w:rsidR="00E1314B" w:rsidRPr="00E1314B" w:rsidRDefault="00E1314B" w:rsidP="00E416CD">
            <w:pPr>
              <w:jc w:val="center"/>
              <w:rPr>
                <w:b/>
              </w:rPr>
            </w:pPr>
            <w:r w:rsidRPr="00E1314B">
              <w:rPr>
                <w:b/>
              </w:rPr>
              <w:t>three</w:t>
            </w:r>
          </w:p>
        </w:tc>
        <w:tc>
          <w:tcPr>
            <w:tcW w:w="2254" w:type="dxa"/>
          </w:tcPr>
          <w:p w14:paraId="163E9651" w14:textId="77777777" w:rsidR="00E1314B" w:rsidRPr="00E1314B" w:rsidRDefault="00E1314B" w:rsidP="00E416CD">
            <w:pPr>
              <w:jc w:val="center"/>
              <w:rPr>
                <w:b/>
              </w:rPr>
            </w:pPr>
            <w:r w:rsidRPr="00E1314B">
              <w:rPr>
                <w:b/>
              </w:rPr>
              <w:t>none</w:t>
            </w:r>
          </w:p>
        </w:tc>
      </w:tr>
      <w:tr w:rsidR="00E1314B" w14:paraId="1CD14BA0" w14:textId="77777777" w:rsidTr="00E416CD">
        <w:tc>
          <w:tcPr>
            <w:tcW w:w="2254" w:type="dxa"/>
          </w:tcPr>
          <w:p w14:paraId="75C7655E" w14:textId="77777777" w:rsidR="00E1314B" w:rsidRDefault="00E1314B" w:rsidP="00E416CD"/>
        </w:tc>
        <w:tc>
          <w:tcPr>
            <w:tcW w:w="2254" w:type="dxa"/>
          </w:tcPr>
          <w:p w14:paraId="7D88BE6E" w14:textId="77777777" w:rsidR="00E1314B" w:rsidRDefault="00E1314B" w:rsidP="00E416CD"/>
        </w:tc>
        <w:tc>
          <w:tcPr>
            <w:tcW w:w="2254" w:type="dxa"/>
          </w:tcPr>
          <w:p w14:paraId="01FE88C3" w14:textId="77777777" w:rsidR="00E1314B" w:rsidRDefault="00E1314B" w:rsidP="00E416CD"/>
        </w:tc>
      </w:tr>
    </w:tbl>
    <w:p w14:paraId="6FF915A5" w14:textId="5456CC29" w:rsidR="00930A24" w:rsidRPr="003303A8" w:rsidRDefault="00930A24" w:rsidP="003303A8">
      <w:r w:rsidRPr="003303A8">
        <w:t xml:space="preserve"> </w:t>
      </w:r>
    </w:p>
    <w:p w14:paraId="0F96A104" w14:textId="77777777" w:rsidR="00577450" w:rsidRPr="00E1314B" w:rsidRDefault="00577450" w:rsidP="00E1314B">
      <w:pPr>
        <w:pStyle w:val="Heading1"/>
        <w:rPr>
          <w:lang w:val="en-US"/>
        </w:rPr>
      </w:pPr>
      <w:r w:rsidRPr="00E1314B">
        <w:rPr>
          <w:lang w:val="en-US"/>
        </w:rPr>
        <w:lastRenderedPageBreak/>
        <w:t xml:space="preserve">Activity 2 </w:t>
      </w:r>
    </w:p>
    <w:p w14:paraId="261D36B1" w14:textId="77777777" w:rsidR="00930A24" w:rsidRPr="003303A8" w:rsidRDefault="00930A24" w:rsidP="003303A8">
      <w:r w:rsidRPr="003303A8">
        <w:t xml:space="preserve">Study the database table below in which the Esther Snyder record, First name field and Age field name </w:t>
      </w:r>
      <w:proofErr w:type="gramStart"/>
      <w:r w:rsidRPr="003303A8">
        <w:t>have all been highlighted</w:t>
      </w:r>
      <w:proofErr w:type="gramEnd"/>
      <w:r w:rsidRPr="003303A8">
        <w:t xml:space="preserve">.  </w:t>
      </w:r>
    </w:p>
    <w:p w14:paraId="49C7D8E6" w14:textId="77777777" w:rsidR="00930A24" w:rsidRPr="003303A8" w:rsidRDefault="00930A24" w:rsidP="003303A8">
      <w:r w:rsidRPr="003303A8">
        <w:rPr>
          <w:rFonts w:eastAsia="Calibri"/>
          <w:noProof/>
        </w:rPr>
        <mc:AlternateContent>
          <mc:Choice Requires="wpg">
            <w:drawing>
              <wp:inline distT="0" distB="0" distL="0" distR="0" wp14:anchorId="607ED3F9" wp14:editId="42BE413A">
                <wp:extent cx="6396787" cy="2652141"/>
                <wp:effectExtent l="0" t="0" r="0" b="0"/>
                <wp:docPr id="32819" name="Group 328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6787" cy="2652141"/>
                          <a:chOff x="0" y="0"/>
                          <a:chExt cx="6396787" cy="2652141"/>
                        </a:xfrm>
                      </wpg:grpSpPr>
                      <wps:wsp>
                        <wps:cNvPr id="646" name="Rectangle 646"/>
                        <wps:cNvSpPr/>
                        <wps:spPr>
                          <a:xfrm>
                            <a:off x="184645" y="72030"/>
                            <a:ext cx="50673" cy="229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9C4F99" w14:textId="77777777" w:rsidR="00930A24" w:rsidRDefault="00930A24" w:rsidP="00930A2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6340907" y="364131"/>
                            <a:ext cx="50673" cy="229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CA51DF" w14:textId="77777777" w:rsidR="00930A24" w:rsidRDefault="00930A24" w:rsidP="00930A2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6340907" y="656231"/>
                            <a:ext cx="50673" cy="229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788156" w14:textId="77777777" w:rsidR="00930A24" w:rsidRDefault="00930A24" w:rsidP="00930A2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6346114" y="948331"/>
                            <a:ext cx="50673" cy="229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FCB23D" w14:textId="77777777" w:rsidR="00930A24" w:rsidRDefault="00930A24" w:rsidP="00930A2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6340907" y="1240684"/>
                            <a:ext cx="50673" cy="229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DCF3A6" w14:textId="77777777" w:rsidR="00930A24" w:rsidRDefault="00930A24" w:rsidP="00930A2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725602" y="1532784"/>
                            <a:ext cx="50673" cy="229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9A9F36" w14:textId="77777777" w:rsidR="00930A24" w:rsidRDefault="00930A24" w:rsidP="00930A2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725602" y="1825011"/>
                            <a:ext cx="50673" cy="229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FE5392" w14:textId="77777777" w:rsidR="00930A24" w:rsidRDefault="00930A24" w:rsidP="00930A2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725602" y="2409465"/>
                            <a:ext cx="50673" cy="229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5407D1" w14:textId="77777777" w:rsidR="00930A24" w:rsidRDefault="00930A24" w:rsidP="00930A2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9" name="Picture 70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182286" y="1424076"/>
                            <a:ext cx="858621" cy="1228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0" name="Shape 710"/>
                        <wps:cNvSpPr/>
                        <wps:spPr>
                          <a:xfrm>
                            <a:off x="1694358" y="1430147"/>
                            <a:ext cx="562356" cy="372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6" h="372491">
                                <a:moveTo>
                                  <a:pt x="9144" y="0"/>
                                </a:moveTo>
                                <a:lnTo>
                                  <a:pt x="104312" y="348615"/>
                                </a:lnTo>
                                <a:lnTo>
                                  <a:pt x="524256" y="348615"/>
                                </a:lnTo>
                                <a:lnTo>
                                  <a:pt x="524256" y="334391"/>
                                </a:lnTo>
                                <a:lnTo>
                                  <a:pt x="562356" y="353441"/>
                                </a:lnTo>
                                <a:lnTo>
                                  <a:pt x="524256" y="372491"/>
                                </a:lnTo>
                                <a:lnTo>
                                  <a:pt x="524256" y="358140"/>
                                </a:lnTo>
                                <a:lnTo>
                                  <a:pt x="97028" y="358140"/>
                                </a:lnTo>
                                <a:lnTo>
                                  <a:pt x="0" y="2413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2384984" y="1725951"/>
                            <a:ext cx="1276791" cy="229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5ABEC9" w14:textId="77777777" w:rsidR="00930A24" w:rsidRDefault="00930A24" w:rsidP="00930A24">
                              <w:r>
                                <w:rPr>
                                  <w:bdr w:val="single" w:sz="24" w:space="0" w:color="000000"/>
                                </w:rPr>
                                <w:t>First name 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3345358" y="1725951"/>
                            <a:ext cx="50673" cy="229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8A445B" w14:textId="77777777" w:rsidR="00930A24" w:rsidRDefault="00930A24" w:rsidP="00930A24">
                              <w:r>
                                <w:rPr>
                                  <w:bdr w:val="single" w:sz="24" w:space="0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6" name="Picture 71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34061" y="447548"/>
                            <a:ext cx="6070854" cy="9777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7" name="Shape 717"/>
                        <wps:cNvSpPr/>
                        <wps:spPr>
                          <a:xfrm>
                            <a:off x="252743" y="1031875"/>
                            <a:ext cx="6047233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7233" h="196850">
                                <a:moveTo>
                                  <a:pt x="0" y="196850"/>
                                </a:moveTo>
                                <a:lnTo>
                                  <a:pt x="6047233" y="196850"/>
                                </a:lnTo>
                                <a:lnTo>
                                  <a:pt x="60472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306565" y="1115457"/>
                            <a:ext cx="758947" cy="172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AB433D" w14:textId="77777777" w:rsidR="00930A24" w:rsidRDefault="00930A24" w:rsidP="00930A24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880923" y="1115457"/>
                            <a:ext cx="38269" cy="172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F63EBD" w14:textId="77777777" w:rsidR="00930A24" w:rsidRDefault="00930A24" w:rsidP="00930A24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" name="Shape 720"/>
                        <wps:cNvSpPr/>
                        <wps:spPr>
                          <a:xfrm>
                            <a:off x="3076499" y="474053"/>
                            <a:ext cx="497764" cy="203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764" h="203238">
                                <a:moveTo>
                                  <a:pt x="0" y="203238"/>
                                </a:moveTo>
                                <a:lnTo>
                                  <a:pt x="497764" y="203238"/>
                                </a:lnTo>
                                <a:lnTo>
                                  <a:pt x="4977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" name="Shape 721"/>
                        <wps:cNvSpPr/>
                        <wps:spPr>
                          <a:xfrm>
                            <a:off x="1264209" y="471424"/>
                            <a:ext cx="919506" cy="942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506" h="942975">
                                <a:moveTo>
                                  <a:pt x="0" y="942975"/>
                                </a:moveTo>
                                <a:lnTo>
                                  <a:pt x="919506" y="942975"/>
                                </a:lnTo>
                                <a:lnTo>
                                  <a:pt x="9195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1317803" y="554355"/>
                            <a:ext cx="341874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493832" w14:textId="77777777" w:rsidR="00930A24" w:rsidRDefault="00930A24" w:rsidP="00930A24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" name="Rectangle 723"/>
                        <wps:cNvSpPr/>
                        <wps:spPr>
                          <a:xfrm>
                            <a:off x="1576883" y="554355"/>
                            <a:ext cx="38174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AC2428" w14:textId="77777777" w:rsidR="00930A24" w:rsidRDefault="00930A24" w:rsidP="00930A24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" name="Shape 724"/>
                        <wps:cNvSpPr/>
                        <wps:spPr>
                          <a:xfrm>
                            <a:off x="3336341" y="95250"/>
                            <a:ext cx="602107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107" h="381000">
                                <a:moveTo>
                                  <a:pt x="564007" y="0"/>
                                </a:moveTo>
                                <a:lnTo>
                                  <a:pt x="602107" y="19050"/>
                                </a:lnTo>
                                <a:lnTo>
                                  <a:pt x="564007" y="38100"/>
                                </a:lnTo>
                                <a:lnTo>
                                  <a:pt x="564007" y="23749"/>
                                </a:lnTo>
                                <a:lnTo>
                                  <a:pt x="305202" y="23749"/>
                                </a:lnTo>
                                <a:lnTo>
                                  <a:pt x="7366" y="381000"/>
                                </a:lnTo>
                                <a:lnTo>
                                  <a:pt x="0" y="374904"/>
                                </a:lnTo>
                                <a:lnTo>
                                  <a:pt x="300609" y="14224"/>
                                </a:lnTo>
                                <a:lnTo>
                                  <a:pt x="564007" y="14224"/>
                                </a:lnTo>
                                <a:lnTo>
                                  <a:pt x="5640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" name="Shape 726"/>
                        <wps:cNvSpPr/>
                        <wps:spPr>
                          <a:xfrm>
                            <a:off x="4014648" y="0"/>
                            <a:ext cx="91440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285750">
                                <a:moveTo>
                                  <a:pt x="0" y="285750"/>
                                </a:moveTo>
                                <a:lnTo>
                                  <a:pt x="914400" y="285750"/>
                                </a:lnTo>
                                <a:lnTo>
                                  <a:pt x="914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" name="Rectangle 727"/>
                        <wps:cNvSpPr/>
                        <wps:spPr>
                          <a:xfrm>
                            <a:off x="4145839" y="44090"/>
                            <a:ext cx="860765" cy="229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66D9B4" w14:textId="77777777" w:rsidR="00930A24" w:rsidRDefault="00930A24" w:rsidP="00930A24">
                              <w:r>
                                <w:t>Field name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4796333" y="44090"/>
                            <a:ext cx="50673" cy="229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2838DD" w14:textId="77777777" w:rsidR="00930A24" w:rsidRDefault="00930A24" w:rsidP="00930A2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" name="Shape 729"/>
                        <wps:cNvSpPr/>
                        <wps:spPr>
                          <a:xfrm>
                            <a:off x="762051" y="1114806"/>
                            <a:ext cx="357886" cy="68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886" h="684402">
                                <a:moveTo>
                                  <a:pt x="348742" y="0"/>
                                </a:moveTo>
                                <a:lnTo>
                                  <a:pt x="357886" y="2667"/>
                                </a:lnTo>
                                <a:lnTo>
                                  <a:pt x="161290" y="670179"/>
                                </a:lnTo>
                                <a:lnTo>
                                  <a:pt x="38100" y="670179"/>
                                </a:lnTo>
                                <a:lnTo>
                                  <a:pt x="38100" y="684402"/>
                                </a:lnTo>
                                <a:lnTo>
                                  <a:pt x="0" y="665352"/>
                                </a:lnTo>
                                <a:lnTo>
                                  <a:pt x="38100" y="646302"/>
                                </a:lnTo>
                                <a:lnTo>
                                  <a:pt x="38100" y="660654"/>
                                </a:lnTo>
                                <a:lnTo>
                                  <a:pt x="154135" y="660654"/>
                                </a:lnTo>
                                <a:lnTo>
                                  <a:pt x="3487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" name="Shape 731"/>
                        <wps:cNvSpPr/>
                        <wps:spPr>
                          <a:xfrm>
                            <a:off x="0" y="1665859"/>
                            <a:ext cx="685800" cy="769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769366">
                                <a:moveTo>
                                  <a:pt x="0" y="769366"/>
                                </a:moveTo>
                                <a:lnTo>
                                  <a:pt x="685800" y="769366"/>
                                </a:lnTo>
                                <a:lnTo>
                                  <a:pt x="685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133845" y="1720872"/>
                            <a:ext cx="604191" cy="229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FED097" w14:textId="77777777" w:rsidR="00930A24" w:rsidRDefault="00930A24" w:rsidP="00930A24">
                              <w:r>
                                <w:t xml:space="preserve">Esther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131305" y="1926484"/>
                            <a:ext cx="558248" cy="229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D7593D" w14:textId="77777777" w:rsidR="00930A24" w:rsidRDefault="00930A24" w:rsidP="00930A24">
                              <w:r>
                                <w:t>Snyder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552945" y="1926484"/>
                            <a:ext cx="50673" cy="229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0367AE" w14:textId="77777777" w:rsidR="00930A24" w:rsidRDefault="00930A24" w:rsidP="00930A2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131305" y="2208425"/>
                            <a:ext cx="558079" cy="229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499F42" w14:textId="77777777" w:rsidR="00930A24" w:rsidRDefault="00930A24" w:rsidP="00930A24">
                              <w:proofErr w:type="gramStart"/>
                              <w:r>
                                <w:t>record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552945" y="2208425"/>
                            <a:ext cx="50673" cy="229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F602E4" w14:textId="77777777" w:rsidR="00930A24" w:rsidRDefault="00930A24" w:rsidP="00930A2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7ED3F9" id="Group 32819" o:spid="_x0000_s1026" style="width:503.7pt;height:208.85pt;mso-position-horizontal-relative:char;mso-position-vertical-relative:line" coordsize="63967,2652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">
                <v:rect id="Rectangle 646" o:spid="_x0000_s1027" style="position:absolute;left:1846;top:720;width:507;height:2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qUA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kH8EsPtTDgCcnMFAAD//wMAUEsBAi0AFAAGAAgAAAAhANvh9svuAAAAhQEAABMAAAAAAAAA&#10;AAAAAAAAAAAAAFtDb250ZW50X1R5cGVzXS54bWxQSwECLQAUAAYACAAAACEAWvQsW78AAAAVAQAA&#10;CwAAAAAAAAAAAAAAAAAfAQAAX3JlbHMvLnJlbHNQSwECLQAUAAYACAAAACEAeV6lAMYAAADcAAAA&#10;DwAAAAAAAAAAAAAAAAAHAgAAZHJzL2Rvd25yZXYueG1sUEsFBgAAAAADAAMAtwAAAPoCAAAAAA==&#10;" filled="f" stroked="f">
                  <v:textbox inset="0,0,0,0">
                    <w:txbxContent>
                      <w:p w14:paraId="5A9C4F99" w14:textId="77777777" w:rsidR="00930A24" w:rsidRDefault="00930A24" w:rsidP="00930A2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47" o:spid="_x0000_s1028" style="position:absolute;left:63409;top:3641;width:506;height:2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gCb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" filled="f" stroked="f">
                  <v:textbox inset="0,0,0,0">
                    <w:txbxContent>
                      <w:p w14:paraId="42CA51DF" w14:textId="77777777" w:rsidR="00930A24" w:rsidRDefault="00930A24" w:rsidP="00930A2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48" o:spid="_x0000_s1029" style="position:absolute;left:63409;top:6562;width:506;height:2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ZTp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" filled="f" stroked="f">
                  <v:textbox inset="0,0,0,0">
                    <w:txbxContent>
                      <w:p w14:paraId="17788156" w14:textId="77777777" w:rsidR="00930A24" w:rsidRDefault="00930A24" w:rsidP="00930A2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49" o:spid="_x0000_s1030" style="position:absolute;left:63461;top:9483;width:506;height:2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TFy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" filled="f" stroked="f">
                  <v:textbox inset="0,0,0,0">
                    <w:txbxContent>
                      <w:p w14:paraId="62FCB23D" w14:textId="77777777" w:rsidR="00930A24" w:rsidRDefault="00930A24" w:rsidP="00930A2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0" o:spid="_x0000_s1031" style="position:absolute;left:63409;top:12406;width:506;height:2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4y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AcIg4ywgAAANwAAAAPAAAA&#10;AAAAAAAAAAAAAAcCAABkcnMvZG93bnJldi54bWxQSwUGAAAAAAMAAwC3AAAA9gIAAAAA&#10;" filled="f" stroked="f">
                  <v:textbox inset="0,0,0,0">
                    <w:txbxContent>
                      <w:p w14:paraId="4EDCF3A6" w14:textId="77777777" w:rsidR="00930A24" w:rsidRDefault="00930A24" w:rsidP="00930A2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1" o:spid="_x0000_s1032" style="position:absolute;left:7256;top:15327;width:506;height:2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qup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RcAC/Z8IRkPMPAAAA//8DAFBLAQItABQABgAIAAAAIQDb4fbL7gAAAIUBAAATAAAAAAAAAAAA&#10;AAAAAAAAAABbQ29udGVudF9UeXBlc10ueG1sUEsBAi0AFAAGAAgAAAAhAFr0LFu/AAAAFQEAAAsA&#10;AAAAAAAAAAAAAAAAHwEAAF9yZWxzLy5yZWxzUEsBAi0AFAAGAAgAAAAhAHNuq6nEAAAA3AAAAA8A&#10;AAAAAAAAAAAAAAAABwIAAGRycy9kb3ducmV2LnhtbFBLBQYAAAAAAwADALcAAAD4AgAAAAA=&#10;" filled="f" stroked="f">
                  <v:textbox inset="0,0,0,0">
                    <w:txbxContent>
                      <w:p w14:paraId="6B9A9F36" w14:textId="77777777" w:rsidR="00930A24" w:rsidRDefault="00930A24" w:rsidP="00930A2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2" o:spid="_x0000_s1033" style="position:absolute;left:7256;top:18250;width:506;height:2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DX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IO8Nd7EAAAA3AAAAA8A&#10;AAAAAAAAAAAAAAAABwIAAGRycy9kb3ducmV2LnhtbFBLBQYAAAAAAwADALcAAAD4AgAAAAA=&#10;" filled="f" stroked="f">
                  <v:textbox inset="0,0,0,0">
                    <w:txbxContent>
                      <w:p w14:paraId="55FE5392" w14:textId="77777777" w:rsidR="00930A24" w:rsidRDefault="00930A24" w:rsidP="00930A2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4" o:spid="_x0000_s1034" style="position:absolute;left:7256;top:24094;width:506;height:2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Qgx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YxkIMcYAAADcAAAA&#10;DwAAAAAAAAAAAAAAAAAHAgAAZHJzL2Rvd25yZXYueG1sUEsFBgAAAAADAAMAtwAAAPoCAAAAAA==&#10;" filled="f" stroked="f">
                  <v:textbox inset="0,0,0,0">
                    <w:txbxContent>
                      <w:p w14:paraId="3C5407D1" w14:textId="77777777" w:rsidR="00930A24" w:rsidRDefault="00930A24" w:rsidP="00930A24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9" o:spid="_x0000_s1035" type="#_x0000_t75" style="position:absolute;left:51822;top:14240;width:8587;height:12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">
                  <v:imagedata r:id="rId8" o:title=""/>
                </v:shape>
                <v:shape id="Shape 710" o:spid="_x0000_s1036" style="position:absolute;left:16943;top:14301;width:5624;height:3725;visibility:visible;mso-wrap-style:square;v-text-anchor:top" coordsize="562356,372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" path="m9144,r95168,348615l524256,348615r,-14224l562356,353441r-38100,19050l524256,358140r-427228,l,2413,9144,xe" fillcolor="black" stroked="f" strokeweight="0">
                  <v:stroke miterlimit="83231f" joinstyle="miter"/>
                  <v:path arrowok="t" textboxrect="0,0,562356,372491"/>
                </v:shape>
                <v:rect id="Rectangle 713" o:spid="_x0000_s1037" style="position:absolute;left:23849;top:17259;width:12768;height:2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yYY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DHsmGMYAAADcAAAA&#10;DwAAAAAAAAAAAAAAAAAHAgAAZHJzL2Rvd25yZXYueG1sUEsFBgAAAAADAAMAtwAAAPoCAAAAAA==&#10;" filled="f" stroked="f">
                  <v:textbox inset="0,0,0,0">
                    <w:txbxContent>
                      <w:p w14:paraId="275ABEC9" w14:textId="77777777" w:rsidR="00930A24" w:rsidRDefault="00930A24" w:rsidP="00930A24">
                        <w:r>
                          <w:rPr>
                            <w:bdr w:val="single" w:sz="24" w:space="0" w:color="000000"/>
                          </w:rPr>
                          <w:t>First name field</w:t>
                        </w:r>
                      </w:p>
                    </w:txbxContent>
                  </v:textbox>
                </v:rect>
                <v:rect id="Rectangle 714" o:spid="_x0000_s1038" style="position:absolute;left:33453;top:17259;width:507;height:2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r5s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g5K+bMYAAADcAAAA&#10;DwAAAAAAAAAAAAAAAAAHAgAAZHJzL2Rvd25yZXYueG1sUEsFBgAAAAADAAMAtwAAAPoCAAAAAA==&#10;" filled="f" stroked="f">
                  <v:textbox inset="0,0,0,0">
                    <w:txbxContent>
                      <w:p w14:paraId="7C8A445B" w14:textId="77777777" w:rsidR="00930A24" w:rsidRDefault="00930A24" w:rsidP="00930A24">
                        <w:r>
                          <w:rPr>
                            <w:bdr w:val="single" w:sz="24" w:space="0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16" o:spid="_x0000_s1039" type="#_x0000_t75" style="position:absolute;left:2340;top:4475;width:60709;height:9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">
                  <v:imagedata r:id="rId9" o:title=""/>
                </v:shape>
                <v:shape id="Shape 717" o:spid="_x0000_s1040" style="position:absolute;left:2527;top:10318;width:60472;height:1969;visibility:visible;mso-wrap-style:square;v-text-anchor:top" coordsize="6047233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" path="m,196850r6047233,l6047233,,,,,196850xe" filled="f" strokeweight="3pt">
                  <v:stroke miterlimit="83231f" joinstyle="miter"/>
                  <v:path arrowok="t" textboxrect="0,0,6047233,196850"/>
                </v:shape>
                <v:rect id="Rectangle 718" o:spid="_x0000_s1041" style="position:absolute;left:3065;top:11154;width:7590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" filled="f" stroked="f">
                  <v:textbox inset="0,0,0,0">
                    <w:txbxContent>
                      <w:p w14:paraId="7FAB433D" w14:textId="77777777" w:rsidR="00930A24" w:rsidRDefault="00930A24" w:rsidP="00930A24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                   </w:t>
                        </w:r>
                      </w:p>
                    </w:txbxContent>
                  </v:textbox>
                </v:rect>
                <v:rect id="Rectangle 719" o:spid="_x0000_s1042" style="position:absolute;left:8809;top:11154;width:382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Hy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bwNYzh/0w4AnL2BAAA//8DAFBLAQItABQABgAIAAAAIQDb4fbL7gAAAIUBAAATAAAAAAAAAAAA&#10;AAAAAAAAAABbQ29udGVudF9UeXBlc10ueG1sUEsBAi0AFAAGAAgAAAAhAFr0LFu/AAAAFQEAAAsA&#10;AAAAAAAAAAAAAAAAHwEAAF9yZWxzLy5yZWxzUEsBAi0AFAAGAAgAAAAhAG2TEfLEAAAA3AAAAA8A&#10;AAAAAAAAAAAAAAAABwIAAGRycy9kb3ducmV2LnhtbFBLBQYAAAAAAwADALcAAAD4AgAAAAA=&#10;" filled="f" stroked="f">
                  <v:textbox inset="0,0,0,0">
                    <w:txbxContent>
                      <w:p w14:paraId="67F63EBD" w14:textId="77777777" w:rsidR="00930A24" w:rsidRDefault="00930A24" w:rsidP="00930A24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20" o:spid="_x0000_s1043" style="position:absolute;left:30764;top:4740;width:4978;height:2032;visibility:visible;mso-wrap-style:square;v-text-anchor:top" coordsize="497764,20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" path="m,203238r497764,l497764,,,,,203238xe" filled="f" strokeweight="3pt">
                  <v:stroke miterlimit="83231f" joinstyle="miter"/>
                  <v:path arrowok="t" textboxrect="0,0,497764,203238"/>
                </v:shape>
                <v:shape id="Shape 721" o:spid="_x0000_s1044" style="position:absolute;left:12642;top:4714;width:9195;height:9429;visibility:visible;mso-wrap-style:square;v-text-anchor:top" coordsize="919506,942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" path="m,942975r919506,l919506,,,,,942975xe" filled="f" strokeweight="3pt">
                  <v:stroke miterlimit="83231f" joinstyle="miter"/>
                  <v:path arrowok="t" textboxrect="0,0,919506,942975"/>
                </v:shape>
                <v:rect id="Rectangle 722" o:spid="_x0000_s1045" style="position:absolute;left:13178;top:5543;width:3418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0k+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" filled="f" stroked="f">
                  <v:textbox inset="0,0,0,0">
                    <w:txbxContent>
                      <w:p w14:paraId="45493832" w14:textId="77777777" w:rsidR="00930A24" w:rsidRDefault="00930A24" w:rsidP="00930A24">
                        <w:r>
                          <w:rPr>
                            <w:rFonts w:ascii="Calibri" w:eastAsia="Calibri" w:hAnsi="Calibri" w:cs="Calibri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rect id="Rectangle 723" o:spid="_x0000_s1046" style="position:absolute;left:15768;top:5543;width:382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+yl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DCF+ylxQAAANwAAAAP&#10;AAAAAAAAAAAAAAAAAAcCAABkcnMvZG93bnJldi54bWxQSwUGAAAAAAMAAwC3AAAA+QIAAAAA&#10;" filled="f" stroked="f">
                  <v:textbox inset="0,0,0,0">
                    <w:txbxContent>
                      <w:p w14:paraId="33AC2428" w14:textId="77777777" w:rsidR="00930A24" w:rsidRDefault="00930A24" w:rsidP="00930A24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24" o:spid="_x0000_s1047" style="position:absolute;left:33363;top:952;width:6021;height:3810;visibility:visible;mso-wrap-style:square;v-text-anchor:top" coordsize="602107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" path="m564007,r38100,19050l564007,38100r,-14351l305202,23749,7366,381000,,374904,300609,14224r263398,l564007,xe" fillcolor="black" stroked="f" strokeweight="0">
                  <v:stroke miterlimit="83231f" joinstyle="miter"/>
                  <v:path arrowok="t" textboxrect="0,0,602107,381000"/>
                </v:shape>
                <v:shape id="Shape 726" o:spid="_x0000_s1048" style="position:absolute;left:40146;width:9144;height:2857;visibility:visible;mso-wrap-style:square;v-text-anchor:top" coordsize="9144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" path="m,285750r914400,l914400,,,,,285750xe" filled="f" strokeweight="1.5pt">
                  <v:stroke miterlimit="83231f" joinstyle="miter"/>
                  <v:path arrowok="t" textboxrect="0,0,914400,285750"/>
                </v:shape>
                <v:rect id="Rectangle 727" o:spid="_x0000_s1049" style="position:absolute;left:41458;top:440;width:8608;height:2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Oqm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" filled="f" stroked="f">
                  <v:textbox inset="0,0,0,0">
                    <w:txbxContent>
                      <w:p w14:paraId="4066D9B4" w14:textId="77777777" w:rsidR="00930A24" w:rsidRDefault="00930A24" w:rsidP="00930A24">
                        <w:r>
                          <w:t>Field name</w:t>
                        </w:r>
                      </w:p>
                    </w:txbxContent>
                  </v:textbox>
                </v:rect>
                <v:rect id="Rectangle 728" o:spid="_x0000_s1050" style="position:absolute;left:47963;top:440;width:507;height:2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37U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e9xWBvOhCMgV78AAAD//wMAUEsBAi0AFAAGAAgAAAAhANvh9svuAAAAhQEAABMAAAAAAAAAAAAA&#10;AAAAAAAAAFtDb250ZW50X1R5cGVzXS54bWxQSwECLQAUAAYACAAAACEAWvQsW78AAAAVAQAACwAA&#10;AAAAAAAAAAAAAAAfAQAAX3JlbHMvLnJlbHNQSwECLQAUAAYACAAAACEAzLN+1MMAAADcAAAADwAA&#10;AAAAAAAAAAAAAAAHAgAAZHJzL2Rvd25yZXYueG1sUEsFBgAAAAADAAMAtwAAAPcCAAAAAA==&#10;" filled="f" stroked="f">
                  <v:textbox inset="0,0,0,0">
                    <w:txbxContent>
                      <w:p w14:paraId="472838DD" w14:textId="77777777" w:rsidR="00930A24" w:rsidRDefault="00930A24" w:rsidP="00930A24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729" o:spid="_x0000_s1051" style="position:absolute;left:7620;top:11148;width:3579;height:6844;visibility:visible;mso-wrap-style:square;v-text-anchor:top" coordsize="357886,68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" path="m348742,r9144,2667l161290,670179r-123190,l38100,684402,,665352,38100,646302r,14352l154135,660654,348742,xe" fillcolor="black" stroked="f" strokeweight="0">
                  <v:stroke miterlimit="83231f" joinstyle="miter"/>
                  <v:path arrowok="t" textboxrect="0,0,357886,684402"/>
                </v:shape>
                <v:shape id="Shape 731" o:spid="_x0000_s1052" style="position:absolute;top:16658;width:6858;height:7694;visibility:visible;mso-wrap-style:square;v-text-anchor:top" coordsize="685800,769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" path="m,769366r685800,l685800,,,,,769366xe" filled="f" strokeweight="1.5pt">
                  <v:stroke miterlimit="83231f" joinstyle="miter"/>
                  <v:path arrowok="t" textboxrect="0,0,685800,769366"/>
                </v:shape>
                <v:rect id="Rectangle 732" o:spid="_x0000_s1053" style="position:absolute;left:1338;top:17208;width:6042;height:2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t/j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Aogt/jxQAAANwAAAAP&#10;AAAAAAAAAAAAAAAAAAcCAABkcnMvZG93bnJldi54bWxQSwUGAAAAAAMAAwC3AAAA+QIAAAAA&#10;" filled="f" stroked="f">
                  <v:textbox inset="0,0,0,0">
                    <w:txbxContent>
                      <w:p w14:paraId="27FED097" w14:textId="77777777" w:rsidR="00930A24" w:rsidRDefault="00930A24" w:rsidP="00930A24">
                        <w:r>
                          <w:t xml:space="preserve">Esther </w:t>
                        </w:r>
                      </w:p>
                    </w:txbxContent>
                  </v:textbox>
                </v:rect>
                <v:rect id="Rectangle 733" o:spid="_x0000_s1054" style="position:absolute;left:1313;top:19264;width:5582;height:2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np4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" filled="f" stroked="f">
                  <v:textbox inset="0,0,0,0">
                    <w:txbxContent>
                      <w:p w14:paraId="6CD7593D" w14:textId="77777777" w:rsidR="00930A24" w:rsidRDefault="00930A24" w:rsidP="00930A24">
                        <w:r>
                          <w:t>Snyder</w:t>
                        </w:r>
                      </w:p>
                    </w:txbxContent>
                  </v:textbox>
                </v:rect>
                <v:rect id="Rectangle 734" o:spid="_x0000_s1055" style="position:absolute;left:5529;top:19264;width:507;height:2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+IM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Mgn4gzHAAAA3AAA&#10;AA8AAAAAAAAAAAAAAAAABwIAAGRycy9kb3ducmV2LnhtbFBLBQYAAAAAAwADALcAAAD7AgAAAAA=&#10;" filled="f" stroked="f">
                  <v:textbox inset="0,0,0,0">
                    <w:txbxContent>
                      <w:p w14:paraId="100367AE" w14:textId="77777777" w:rsidR="00930A24" w:rsidRDefault="00930A24" w:rsidP="00930A2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5" o:spid="_x0000_s1056" style="position:absolute;left:1313;top:22084;width:5580;height:2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0eX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6MoH/M+EIyMUfAAAA//8DAFBLAQItABQABgAIAAAAIQDb4fbL7gAAAIUBAAATAAAAAAAA&#10;AAAAAAAAAAAAAABbQ29udGVudF9UeXBlc10ueG1sUEsBAi0AFAAGAAgAAAAhAFr0LFu/AAAAFQEA&#10;AAsAAAAAAAAAAAAAAAAAHwEAAF9yZWxzLy5yZWxzUEsBAi0AFAAGAAgAAAAhAKdrR5fHAAAA3AAA&#10;AA8AAAAAAAAAAAAAAAAABwIAAGRycy9kb3ducmV2LnhtbFBLBQYAAAAAAwADALcAAAD7AgAAAAA=&#10;" filled="f" stroked="f">
                  <v:textbox inset="0,0,0,0">
                    <w:txbxContent>
                      <w:p w14:paraId="28499F42" w14:textId="77777777" w:rsidR="00930A24" w:rsidRDefault="00930A24" w:rsidP="00930A24">
                        <w:proofErr w:type="gramStart"/>
                        <w:r>
                          <w:t>record</w:t>
                        </w:r>
                        <w:proofErr w:type="gramEnd"/>
                      </w:p>
                    </w:txbxContent>
                  </v:textbox>
                </v:rect>
                <v:rect id="Rectangle 736" o:spid="_x0000_s1057" style="position:absolute;left:5529;top:22084;width:507;height:2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dng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BXudngxQAAANwAAAAP&#10;AAAAAAAAAAAAAAAAAAcCAABkcnMvZG93bnJldi54bWxQSwUGAAAAAAMAAwC3AAAA+QIAAAAA&#10;" filled="f" stroked="f">
                  <v:textbox inset="0,0,0,0">
                    <w:txbxContent>
                      <w:p w14:paraId="6CF602E4" w14:textId="77777777" w:rsidR="00930A24" w:rsidRDefault="00930A24" w:rsidP="00930A24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2D8DD07" w14:textId="77777777" w:rsidR="00930A24" w:rsidRPr="003303A8" w:rsidRDefault="00930A24" w:rsidP="003303A8">
      <w:r w:rsidRPr="003303A8">
        <w:t xml:space="preserve">In the database table below shade, highlight or colour the Burt Baskin record, Position field and the Branch field name. </w:t>
      </w:r>
    </w:p>
    <w:p w14:paraId="24A4177B" w14:textId="77777777" w:rsidR="00930A24" w:rsidRPr="003303A8" w:rsidRDefault="00930A24" w:rsidP="003303A8">
      <w:r w:rsidRPr="003303A8">
        <w:rPr>
          <w:noProof/>
        </w:rPr>
        <w:drawing>
          <wp:inline distT="0" distB="0" distL="0" distR="0" wp14:anchorId="4440BBBE" wp14:editId="026F40F8">
            <wp:extent cx="6070854" cy="977773"/>
            <wp:effectExtent l="0" t="0" r="0" b="0"/>
            <wp:docPr id="693" name="Picture 6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70854" cy="97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23D52" w14:textId="77777777" w:rsidR="00E1314B" w:rsidRDefault="00E1314B" w:rsidP="003303A8"/>
    <w:p w14:paraId="2D8293EF" w14:textId="4E0CBB82" w:rsidR="00E1314B" w:rsidRPr="003303A8" w:rsidRDefault="00930A24" w:rsidP="003303A8">
      <w:r w:rsidRPr="003303A8">
        <w:t xml:space="preserve">Read the statement below and then place a tick in the correct box. </w:t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5433"/>
        <w:gridCol w:w="625"/>
        <w:gridCol w:w="741"/>
      </w:tblGrid>
      <w:tr w:rsidR="00E1314B" w14:paraId="1E304B70" w14:textId="77777777" w:rsidTr="00E1314B">
        <w:tc>
          <w:tcPr>
            <w:tcW w:w="5433" w:type="dxa"/>
          </w:tcPr>
          <w:p w14:paraId="03F42B30" w14:textId="77777777" w:rsidR="00E1314B" w:rsidRDefault="00E1314B" w:rsidP="003303A8"/>
        </w:tc>
        <w:tc>
          <w:tcPr>
            <w:tcW w:w="625" w:type="dxa"/>
          </w:tcPr>
          <w:p w14:paraId="49299479" w14:textId="5D02D337" w:rsidR="00E1314B" w:rsidRDefault="00E1314B" w:rsidP="003303A8">
            <w:r w:rsidRPr="003303A8">
              <w:t>True</w:t>
            </w:r>
          </w:p>
        </w:tc>
        <w:tc>
          <w:tcPr>
            <w:tcW w:w="741" w:type="dxa"/>
          </w:tcPr>
          <w:p w14:paraId="5B31BD19" w14:textId="5B9EFDA4" w:rsidR="00E1314B" w:rsidRDefault="00E1314B" w:rsidP="003303A8">
            <w:r w:rsidRPr="003303A8">
              <w:t>False</w:t>
            </w:r>
          </w:p>
        </w:tc>
      </w:tr>
      <w:tr w:rsidR="00E1314B" w14:paraId="4D8AEC3B" w14:textId="77777777" w:rsidTr="00E1314B">
        <w:tc>
          <w:tcPr>
            <w:tcW w:w="5433" w:type="dxa"/>
          </w:tcPr>
          <w:p w14:paraId="3DCADBFB" w14:textId="68DE5A4B" w:rsidR="00E1314B" w:rsidRDefault="00E1314B" w:rsidP="003303A8">
            <w:r w:rsidRPr="003303A8">
              <w:t xml:space="preserve">The horizontal rows in a database table </w:t>
            </w:r>
            <w:proofErr w:type="gramStart"/>
            <w:r w:rsidRPr="003303A8">
              <w:t>are called</w:t>
            </w:r>
            <w:proofErr w:type="gramEnd"/>
            <w:r w:rsidRPr="003303A8">
              <w:t xml:space="preserve"> records.                 </w:t>
            </w:r>
          </w:p>
        </w:tc>
        <w:tc>
          <w:tcPr>
            <w:tcW w:w="625" w:type="dxa"/>
          </w:tcPr>
          <w:p w14:paraId="2A661349" w14:textId="77777777" w:rsidR="00E1314B" w:rsidRDefault="00E1314B" w:rsidP="003303A8"/>
        </w:tc>
        <w:tc>
          <w:tcPr>
            <w:tcW w:w="741" w:type="dxa"/>
          </w:tcPr>
          <w:p w14:paraId="28FEAEF6" w14:textId="77777777" w:rsidR="00E1314B" w:rsidRDefault="00E1314B" w:rsidP="003303A8"/>
        </w:tc>
      </w:tr>
      <w:tr w:rsidR="00E1314B" w14:paraId="37255A2C" w14:textId="77777777" w:rsidTr="00E1314B">
        <w:tc>
          <w:tcPr>
            <w:tcW w:w="5433" w:type="dxa"/>
          </w:tcPr>
          <w:p w14:paraId="65957D9B" w14:textId="36B94AFE" w:rsidR="00E1314B" w:rsidRDefault="00E1314B" w:rsidP="003303A8">
            <w:r w:rsidRPr="003303A8">
              <w:t xml:space="preserve">The vertical columns in a database table </w:t>
            </w:r>
            <w:proofErr w:type="gramStart"/>
            <w:r w:rsidRPr="003303A8">
              <w:t>are called</w:t>
            </w:r>
            <w:proofErr w:type="gramEnd"/>
            <w:r w:rsidRPr="003303A8">
              <w:t xml:space="preserve"> files.                     </w:t>
            </w:r>
          </w:p>
        </w:tc>
        <w:tc>
          <w:tcPr>
            <w:tcW w:w="625" w:type="dxa"/>
          </w:tcPr>
          <w:p w14:paraId="33008BE9" w14:textId="77777777" w:rsidR="00E1314B" w:rsidRDefault="00E1314B" w:rsidP="003303A8"/>
        </w:tc>
        <w:tc>
          <w:tcPr>
            <w:tcW w:w="741" w:type="dxa"/>
          </w:tcPr>
          <w:p w14:paraId="37043300" w14:textId="77777777" w:rsidR="00E1314B" w:rsidRDefault="00E1314B" w:rsidP="003303A8"/>
        </w:tc>
      </w:tr>
    </w:tbl>
    <w:p w14:paraId="7D69D78A" w14:textId="0F1DDA93" w:rsidR="00930A24" w:rsidRPr="003303A8" w:rsidRDefault="00930A24" w:rsidP="003303A8"/>
    <w:p w14:paraId="228D599C" w14:textId="7F510D35" w:rsidR="00317BE6" w:rsidRPr="003303A8" w:rsidRDefault="00930A24" w:rsidP="00E1314B">
      <w:pPr>
        <w:pStyle w:val="Heading1"/>
        <w:rPr>
          <w:lang w:val="en-US"/>
        </w:rPr>
      </w:pPr>
      <w:r w:rsidRPr="003303A8">
        <w:rPr>
          <w:lang w:val="en-US"/>
        </w:rPr>
        <w:t>Activity 3</w:t>
      </w:r>
    </w:p>
    <w:p w14:paraId="50CE094D" w14:textId="43F10179" w:rsidR="00930A24" w:rsidRPr="003303A8" w:rsidRDefault="00E1314B" w:rsidP="003303A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6897F1" wp14:editId="4165B056">
                <wp:simplePos x="0" y="0"/>
                <wp:positionH relativeFrom="column">
                  <wp:posOffset>3172570</wp:posOffset>
                </wp:positionH>
                <wp:positionV relativeFrom="paragraph">
                  <wp:posOffset>1963972</wp:posOffset>
                </wp:positionV>
                <wp:extent cx="914362" cy="285682"/>
                <wp:effectExtent l="0" t="0" r="0" b="0"/>
                <wp:wrapNone/>
                <wp:docPr id="2" name="Shape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62" cy="2856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" h="285750">
                              <a:moveTo>
                                <a:pt x="0" y="285750"/>
                              </a:moveTo>
                              <a:lnTo>
                                <a:pt x="914400" y="285750"/>
                              </a:lnTo>
                              <a:lnTo>
                                <a:pt x="914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905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B19394" id="Shape 706" o:spid="_x0000_s1026" style="position:absolute;margin-left:249.8pt;margin-top:154.65pt;width:1in;height:2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1440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" path="m,285750r914400,l914400,,,,,285750xe" filled="f" strokeweight="1.5pt">
                <v:stroke miterlimit="83231f" joinstyle="miter"/>
                <v:path arrowok="t" textboxrect="0,0,914400,285750"/>
              </v:shape>
            </w:pict>
          </mc:Fallback>
        </mc:AlternateContent>
      </w:r>
      <w:r w:rsidR="00930A24" w:rsidRPr="003303A8">
        <w:rPr>
          <w:rFonts w:eastAsia="Calibr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A82D8E" wp14:editId="3EE07254">
                <wp:simplePos x="0" y="0"/>
                <wp:positionH relativeFrom="column">
                  <wp:posOffset>143123</wp:posOffset>
                </wp:positionH>
                <wp:positionV relativeFrom="paragraph">
                  <wp:posOffset>323878</wp:posOffset>
                </wp:positionV>
                <wp:extent cx="6070854" cy="1763182"/>
                <wp:effectExtent l="0" t="0" r="6350" b="8890"/>
                <wp:wrapSquare wrapText="bothSides"/>
                <wp:docPr id="32818" name="Group 32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0854" cy="1763182"/>
                          <a:chOff x="0" y="-23854"/>
                          <a:chExt cx="6070854" cy="1763182"/>
                        </a:xfrm>
                      </wpg:grpSpPr>
                      <pic:pic xmlns:pic="http://schemas.openxmlformats.org/drawingml/2006/picture">
                        <pic:nvPicPr>
                          <pic:cNvPr id="695" name="Picture 69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423101"/>
                            <a:ext cx="6070854" cy="9777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6" name="Shape 696"/>
                        <wps:cNvSpPr/>
                        <wps:spPr>
                          <a:xfrm>
                            <a:off x="4246728" y="449567"/>
                            <a:ext cx="905980" cy="19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980" h="195085">
                                <a:moveTo>
                                  <a:pt x="0" y="195085"/>
                                </a:moveTo>
                                <a:lnTo>
                                  <a:pt x="905980" y="195085"/>
                                </a:lnTo>
                                <a:lnTo>
                                  <a:pt x="9059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" name="Shape 697"/>
                        <wps:cNvSpPr/>
                        <wps:spPr>
                          <a:xfrm>
                            <a:off x="1944599" y="446925"/>
                            <a:ext cx="919506" cy="942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506" h="942975">
                                <a:moveTo>
                                  <a:pt x="0" y="942975"/>
                                </a:moveTo>
                                <a:lnTo>
                                  <a:pt x="919506" y="942975"/>
                                </a:lnTo>
                                <a:lnTo>
                                  <a:pt x="9195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1997685" y="532511"/>
                            <a:ext cx="341874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80BC46" w14:textId="77777777" w:rsidR="00930A24" w:rsidRDefault="00930A24" w:rsidP="00930A24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2256765" y="532511"/>
                            <a:ext cx="38174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8626C8" w14:textId="77777777" w:rsidR="00930A24" w:rsidRDefault="00930A24" w:rsidP="00930A24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" name="Shape 700"/>
                        <wps:cNvSpPr/>
                        <wps:spPr>
                          <a:xfrm>
                            <a:off x="2403577" y="1382357"/>
                            <a:ext cx="566039" cy="35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039" h="356971">
                                <a:moveTo>
                                  <a:pt x="8255" y="0"/>
                                </a:moveTo>
                                <a:lnTo>
                                  <a:pt x="36703" y="31738"/>
                                </a:lnTo>
                                <a:lnTo>
                                  <a:pt x="22887" y="35514"/>
                                </a:lnTo>
                                <a:lnTo>
                                  <a:pt x="108135" y="347446"/>
                                </a:lnTo>
                                <a:lnTo>
                                  <a:pt x="566039" y="347446"/>
                                </a:lnTo>
                                <a:lnTo>
                                  <a:pt x="566039" y="356971"/>
                                </a:lnTo>
                                <a:lnTo>
                                  <a:pt x="100838" y="356971"/>
                                </a:lnTo>
                                <a:lnTo>
                                  <a:pt x="13738" y="38015"/>
                                </a:lnTo>
                                <a:lnTo>
                                  <a:pt x="0" y="41770"/>
                                </a:lnTo>
                                <a:lnTo>
                                  <a:pt x="82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" name="Shape 704"/>
                        <wps:cNvSpPr/>
                        <wps:spPr>
                          <a:xfrm>
                            <a:off x="4202405" y="95250"/>
                            <a:ext cx="548132" cy="340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132" h="340233">
                                <a:moveTo>
                                  <a:pt x="38100" y="0"/>
                                </a:moveTo>
                                <a:lnTo>
                                  <a:pt x="38100" y="14224"/>
                                </a:lnTo>
                                <a:lnTo>
                                  <a:pt x="274447" y="14224"/>
                                </a:lnTo>
                                <a:lnTo>
                                  <a:pt x="548132" y="334010"/>
                                </a:lnTo>
                                <a:lnTo>
                                  <a:pt x="541020" y="340233"/>
                                </a:lnTo>
                                <a:lnTo>
                                  <a:pt x="270145" y="23749"/>
                                </a:lnTo>
                                <a:lnTo>
                                  <a:pt x="38100" y="23749"/>
                                </a:lnTo>
                                <a:lnTo>
                                  <a:pt x="38100" y="38100"/>
                                </a:lnTo>
                                <a:lnTo>
                                  <a:pt x="0" y="1905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" name="Shape 706"/>
                        <wps:cNvSpPr/>
                        <wps:spPr>
                          <a:xfrm>
                            <a:off x="3235659" y="-23854"/>
                            <a:ext cx="91440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285750">
                                <a:moveTo>
                                  <a:pt x="0" y="285750"/>
                                </a:moveTo>
                                <a:lnTo>
                                  <a:pt x="914400" y="285750"/>
                                </a:lnTo>
                                <a:lnTo>
                                  <a:pt x="914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3669513" y="45106"/>
                            <a:ext cx="50673" cy="229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F4CB15" w14:textId="77777777" w:rsidR="00930A24" w:rsidRDefault="00930A24" w:rsidP="00930A2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A82D8E" id="Group 32818" o:spid="_x0000_s1058" style="position:absolute;margin-left:11.25pt;margin-top:25.5pt;width:478pt;height:138.85pt;z-index:251659264;mso-position-horizontal-relative:text;mso-position-vertical-relative:text;mso-height-relative:margin" coordorigin=",-238" coordsize="60708,1763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">
                <v:shape id="Picture 695" o:spid="_x0000_s1059" type="#_x0000_t75" style="position:absolute;top:4231;width:60708;height:9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">
                  <v:imagedata r:id="rId9" o:title=""/>
                </v:shape>
                <v:shape id="Shape 696" o:spid="_x0000_s1060" style="position:absolute;left:42467;top:4495;width:9060;height:1951;visibility:visible;mso-wrap-style:square;v-text-anchor:top" coordsize="905980,19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" path="m,195085r905980,l905980,,,,,195085xe" filled="f" strokeweight="3pt">
                  <v:stroke miterlimit="83231f" joinstyle="miter"/>
                  <v:path arrowok="t" textboxrect="0,0,905980,195085"/>
                </v:shape>
                <v:shape id="Shape 697" o:spid="_x0000_s1061" style="position:absolute;left:19445;top:4469;width:9196;height:9430;visibility:visible;mso-wrap-style:square;v-text-anchor:top" coordsize="919506,942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" path="m,942975r919506,l919506,,,,,942975xe" filled="f" strokeweight="3pt">
                  <v:stroke miterlimit="83231f" joinstyle="miter"/>
                  <v:path arrowok="t" textboxrect="0,0,919506,942975"/>
                </v:shape>
                <v:rect id="Rectangle 698" o:spid="_x0000_s1062" style="position:absolute;left:19976;top:5325;width:3419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biu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" filled="f" stroked="f">
                  <v:textbox inset="0,0,0,0">
                    <w:txbxContent>
                      <w:p w14:paraId="4D80BC46" w14:textId="77777777" w:rsidR="00930A24" w:rsidRDefault="00930A24" w:rsidP="00930A24">
                        <w:r>
                          <w:rPr>
                            <w:rFonts w:ascii="Calibri" w:eastAsia="Calibri" w:hAnsi="Calibri" w:cs="Calibri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rect id="Rectangle 699" o:spid="_x0000_s1063" style="position:absolute;left:22567;top:5325;width:382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" filled="f" stroked="f">
                  <v:textbox inset="0,0,0,0">
                    <w:txbxContent>
                      <w:p w14:paraId="148626C8" w14:textId="77777777" w:rsidR="00930A24" w:rsidRDefault="00930A24" w:rsidP="00930A24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00" o:spid="_x0000_s1064" style="position:absolute;left:24035;top:13823;width:5661;height:3570;visibility:visible;mso-wrap-style:square;v-text-anchor:top" coordsize="566039,356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" path="m8255,l36703,31738,22887,35514r85248,311932l566039,347446r,9525l100838,356971,13738,38015,,41770,8255,xe" fillcolor="black" stroked="f" strokeweight="0">
                  <v:stroke miterlimit="83231f" joinstyle="miter"/>
                  <v:path arrowok="t" textboxrect="0,0,566039,356971"/>
                </v:shape>
                <v:shape id="Shape 704" o:spid="_x0000_s1065" style="position:absolute;left:42024;top:952;width:5481;height:3402;visibility:visible;mso-wrap-style:square;v-text-anchor:top" coordsize="548132,340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" path="m38100,r,14224l274447,14224,548132,334010r-7112,6223l270145,23749r-232045,l38100,38100,,19050,38100,xe" fillcolor="black" stroked="f" strokeweight="0">
                  <v:stroke miterlimit="83231f" joinstyle="miter"/>
                  <v:path arrowok="t" textboxrect="0,0,548132,340233"/>
                </v:shape>
                <v:shape id="Shape 706" o:spid="_x0000_s1066" style="position:absolute;left:32356;top:-238;width:9144;height:2856;visibility:visible;mso-wrap-style:square;v-text-anchor:top" coordsize="9144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" path="m,285750r914400,l914400,,,,,285750xe" filled="f" strokeweight="1.5pt">
                  <v:stroke miterlimit="83231f" joinstyle="miter"/>
                  <v:path arrowok="t" textboxrect="0,0,914400,285750"/>
                </v:shape>
                <v:rect id="Rectangle 707" o:spid="_x0000_s1067" style="position:absolute;left:36695;top:451;width:506;height:2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" filled="f" stroked="f">
                  <v:textbox inset="0,0,0,0">
                    <w:txbxContent>
                      <w:p w14:paraId="51F4CB15" w14:textId="77777777" w:rsidR="00930A24" w:rsidRDefault="00930A24" w:rsidP="00930A24"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930A24" w:rsidRPr="003303A8">
        <w:t xml:space="preserve">Add the correct labels to the database table below. </w:t>
      </w:r>
    </w:p>
    <w:p w14:paraId="28E5D31B" w14:textId="77777777" w:rsidR="00E1314B" w:rsidRDefault="00E1314B" w:rsidP="003303A8"/>
    <w:p w14:paraId="0B47B7CD" w14:textId="12F3AAA2" w:rsidR="00930A24" w:rsidRPr="003303A8" w:rsidRDefault="00930A24" w:rsidP="003303A8">
      <w:r w:rsidRPr="003303A8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1E240202" wp14:editId="666DD9F8">
            <wp:simplePos x="0" y="0"/>
            <wp:positionH relativeFrom="column">
              <wp:posOffset>5124260</wp:posOffset>
            </wp:positionH>
            <wp:positionV relativeFrom="paragraph">
              <wp:posOffset>155972</wp:posOffset>
            </wp:positionV>
            <wp:extent cx="1300734" cy="1067143"/>
            <wp:effectExtent l="0" t="0" r="0" b="0"/>
            <wp:wrapSquare wrapText="bothSides"/>
            <wp:docPr id="858" name="Picture 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Picture 85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00734" cy="1067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3303A8">
        <w:t>Angelo owns an Italian restaurant and has created a database to store information about the orders he takes from his customers.</w:t>
      </w:r>
      <w:proofErr w:type="gramEnd"/>
      <w:r w:rsidRPr="003303A8">
        <w:t xml:space="preserve"> When entering data into a database it is important that it is accurate as any mistakes may cause problems later on when you want to run a search for a particular item.  </w:t>
      </w:r>
    </w:p>
    <w:p w14:paraId="5962EB5E" w14:textId="77777777" w:rsidR="00930A24" w:rsidRPr="003303A8" w:rsidRDefault="00930A24" w:rsidP="003303A8">
      <w:r w:rsidRPr="003303A8">
        <w:t xml:space="preserve">Study the database table below and identify four [4] mistakes he has made while entering data about the orders. Shade, highlight or colour each mistake. </w:t>
      </w:r>
    </w:p>
    <w:p w14:paraId="42EC6252" w14:textId="77777777" w:rsidR="00930A24" w:rsidRPr="003303A8" w:rsidRDefault="00930A24" w:rsidP="003303A8">
      <w:r w:rsidRPr="003303A8">
        <w:rPr>
          <w:rFonts w:eastAsia="Calibri"/>
          <w:noProof/>
        </w:rPr>
        <mc:AlternateContent>
          <mc:Choice Requires="wpg">
            <w:drawing>
              <wp:inline distT="0" distB="0" distL="0" distR="0" wp14:anchorId="1F4FF7BB" wp14:editId="59DF8558">
                <wp:extent cx="6276975" cy="998855"/>
                <wp:effectExtent l="0" t="0" r="0" b="0"/>
                <wp:docPr id="32930" name="Group 32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6975" cy="998855"/>
                          <a:chOff x="0" y="0"/>
                          <a:chExt cx="6276975" cy="998855"/>
                        </a:xfrm>
                      </wpg:grpSpPr>
                      <wps:wsp>
                        <wps:cNvPr id="792" name="Rectangle 792"/>
                        <wps:cNvSpPr/>
                        <wps:spPr>
                          <a:xfrm>
                            <a:off x="13640" y="318791"/>
                            <a:ext cx="50673" cy="229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6218B2" w14:textId="77777777" w:rsidR="00930A24" w:rsidRDefault="00930A24" w:rsidP="00930A2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" name="Rectangle 793"/>
                        <wps:cNvSpPr/>
                        <wps:spPr>
                          <a:xfrm>
                            <a:off x="13640" y="654071"/>
                            <a:ext cx="50673" cy="229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FC8B6D" w14:textId="77777777" w:rsidR="00930A24" w:rsidRDefault="00930A24" w:rsidP="00930A24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6" name="Picture 85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6975" cy="9988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4FF7BB" id="Group 32930" o:spid="_x0000_s1068" style="width:494.25pt;height:78.65pt;mso-position-horizontal-relative:char;mso-position-vertical-relative:line" coordsize="62769,99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">
                <v:rect id="Rectangle 792" o:spid="_x0000_s1069" style="position:absolute;left:136;top:3187;width:507;height:2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IDZ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l6SGP7PhCMg138AAAD//wMAUEsBAi0AFAAGAAgAAAAhANvh9svuAAAAhQEAABMAAAAAAAAA&#10;AAAAAAAAAAAAAFtDb250ZW50X1R5cGVzXS54bWxQSwECLQAUAAYACAAAACEAWvQsW78AAAAVAQAA&#10;CwAAAAAAAAAAAAAAAAAfAQAAX3JlbHMvLnJlbHNQSwECLQAUAAYACAAAACEADuSA2cYAAADcAAAA&#10;DwAAAAAAAAAAAAAAAAAHAgAAZHJzL2Rvd25yZXYueG1sUEsFBgAAAAADAAMAtwAAAPoCAAAAAA==&#10;" filled="f" stroked="f">
                  <v:textbox inset="0,0,0,0">
                    <w:txbxContent>
                      <w:p w14:paraId="576218B2" w14:textId="77777777" w:rsidR="00930A24" w:rsidRDefault="00930A24" w:rsidP="00930A24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93" o:spid="_x0000_s1070" style="position:absolute;left:136;top:6540;width:507;height:2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CVC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BhqCVCxQAAANwAAAAP&#10;AAAAAAAAAAAAAAAAAAcCAABkcnMvZG93bnJldi54bWxQSwUGAAAAAAMAAwC3AAAA+QIAAAAA&#10;" filled="f" stroked="f">
                  <v:textbox inset="0,0,0,0">
                    <w:txbxContent>
                      <w:p w14:paraId="48FC8B6D" w14:textId="77777777" w:rsidR="00930A24" w:rsidRDefault="00930A24" w:rsidP="00930A24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56" o:spid="_x0000_s1071" type="#_x0000_t75" style="position:absolute;width:62769;height:9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">
                  <v:imagedata r:id="rId12" o:title=""/>
                </v:shape>
                <w10:anchorlock/>
              </v:group>
            </w:pict>
          </mc:Fallback>
        </mc:AlternateContent>
      </w:r>
      <w:r w:rsidRPr="003303A8">
        <w:t xml:space="preserve"> </w:t>
      </w:r>
    </w:p>
    <w:p w14:paraId="0184B038" w14:textId="77777777" w:rsidR="00930A24" w:rsidRPr="003303A8" w:rsidRDefault="00930A24" w:rsidP="003303A8">
      <w:r w:rsidRPr="003303A8">
        <w:t xml:space="preserve"> </w:t>
      </w:r>
    </w:p>
    <w:p w14:paraId="5A69124F" w14:textId="77777777" w:rsidR="00930A24" w:rsidRPr="003303A8" w:rsidRDefault="00930A24" w:rsidP="003303A8">
      <w:r w:rsidRPr="003303A8">
        <w:t xml:space="preserve">In the spaces below write down what the actual mistake is in Angelo’s database table and then briefly explain the mistake. </w:t>
      </w:r>
    </w:p>
    <w:p w14:paraId="0BF042DC" w14:textId="77777777" w:rsidR="00930A24" w:rsidRPr="003303A8" w:rsidRDefault="00930A24" w:rsidP="003303A8">
      <w:r w:rsidRPr="003303A8">
        <w:t xml:space="preserve"> </w:t>
      </w:r>
    </w:p>
    <w:p w14:paraId="1B41AEEB" w14:textId="77777777" w:rsidR="00930A24" w:rsidRPr="003303A8" w:rsidRDefault="00930A24" w:rsidP="003303A8">
      <w:r w:rsidRPr="003303A8">
        <w:rPr>
          <w:rFonts w:eastAsia="Calibri"/>
          <w:noProof/>
        </w:rPr>
        <mc:AlternateContent>
          <mc:Choice Requires="wpg">
            <w:drawing>
              <wp:inline distT="0" distB="0" distL="0" distR="0" wp14:anchorId="6F0B5496" wp14:editId="20B8F39B">
                <wp:extent cx="530657" cy="370039"/>
                <wp:effectExtent l="0" t="0" r="0" b="0"/>
                <wp:docPr id="32812" name="Group 32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657" cy="370039"/>
                          <a:chOff x="0" y="0"/>
                          <a:chExt cx="530657" cy="370039"/>
                        </a:xfrm>
                      </wpg:grpSpPr>
                      <wps:wsp>
                        <wps:cNvPr id="799" name="Rectangle 799"/>
                        <wps:cNvSpPr/>
                        <wps:spPr>
                          <a:xfrm>
                            <a:off x="51511" y="209368"/>
                            <a:ext cx="20269" cy="91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687007" w14:textId="77777777" w:rsidR="00930A24" w:rsidRDefault="00930A24" w:rsidP="00930A24">
                              <w:r>
                                <w:rPr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027" name="Picture 5802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2145" y="-3339"/>
                            <a:ext cx="533400" cy="371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F0B5496" id="Group 32812" o:spid="_x0000_s1072" style="width:41.8pt;height:29.15pt;mso-position-horizontal-relative:char;mso-position-vertical-relative:line" coordsize="5306,3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">
                <v:rect id="Rectangle 799" o:spid="_x0000_s1073" style="position:absolute;left:515;top:2093;width:202;height: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" filled="f" stroked="f">
                  <v:textbox inset="0,0,0,0">
                    <w:txbxContent>
                      <w:p w14:paraId="42687007" w14:textId="77777777" w:rsidR="00930A24" w:rsidRDefault="00930A24" w:rsidP="00930A24">
                        <w:r>
                          <w:rPr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8027" o:spid="_x0000_s1074" type="#_x0000_t75" style="position:absolute;left:-21;top:-33;width:5333;height:3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">
                  <v:imagedata r:id="rId14" o:title=""/>
                </v:shape>
                <w10:anchorlock/>
              </v:group>
            </w:pict>
          </mc:Fallback>
        </mc:AlternateContent>
      </w:r>
    </w:p>
    <w:p w14:paraId="41E01B4D" w14:textId="17D92417" w:rsidR="00930A24" w:rsidRPr="003303A8" w:rsidRDefault="00930A24" w:rsidP="003303A8">
      <w:proofErr w:type="gramStart"/>
      <w:r w:rsidRPr="003303A8">
        <w:t>a</w:t>
      </w:r>
      <w:proofErr w:type="gramEnd"/>
      <w:r w:rsidRPr="003303A8">
        <w:t xml:space="preserve">]. Mistake  number 1: </w:t>
      </w:r>
    </w:p>
    <w:p w14:paraId="4D844013" w14:textId="3D9BCF64" w:rsidR="00930A24" w:rsidRPr="003303A8" w:rsidRDefault="00930A24" w:rsidP="003303A8">
      <w:r w:rsidRPr="003303A8">
        <w:t xml:space="preserve">Explanation of mistake: </w:t>
      </w:r>
    </w:p>
    <w:p w14:paraId="659AF057" w14:textId="77777777" w:rsidR="00930A24" w:rsidRPr="003303A8" w:rsidRDefault="00930A24" w:rsidP="003303A8">
      <w:r w:rsidRPr="003303A8">
        <w:rPr>
          <w:rFonts w:eastAsia="Calibri"/>
          <w:noProof/>
        </w:rPr>
        <mc:AlternateContent>
          <mc:Choice Requires="wpg">
            <w:drawing>
              <wp:inline distT="0" distB="0" distL="0" distR="0" wp14:anchorId="7266578C" wp14:editId="5B3998AF">
                <wp:extent cx="530657" cy="370040"/>
                <wp:effectExtent l="0" t="0" r="0" b="0"/>
                <wp:docPr id="32813" name="Group 32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657" cy="370040"/>
                          <a:chOff x="0" y="0"/>
                          <a:chExt cx="530657" cy="370040"/>
                        </a:xfrm>
                      </wpg:grpSpPr>
                      <wps:wsp>
                        <wps:cNvPr id="811" name="Rectangle 811"/>
                        <wps:cNvSpPr/>
                        <wps:spPr>
                          <a:xfrm>
                            <a:off x="51511" y="55411"/>
                            <a:ext cx="60808" cy="275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BF767B" w14:textId="77777777" w:rsidR="00930A24" w:rsidRDefault="00930A24" w:rsidP="00930A2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028" name="Picture 5802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-2145" y="-4355"/>
                            <a:ext cx="533400" cy="3749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266578C" id="Group 32813" o:spid="_x0000_s1075" style="width:41.8pt;height:29.15pt;mso-position-horizontal-relative:char;mso-position-vertical-relative:line" coordsize="5306,3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">
                <v:rect id="Rectangle 811" o:spid="_x0000_s1076" style="position:absolute;left:515;top:554;width:608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" filled="f" stroked="f">
                  <v:textbox inset="0,0,0,0">
                    <w:txbxContent>
                      <w:p w14:paraId="4EBF767B" w14:textId="77777777" w:rsidR="00930A24" w:rsidRDefault="00930A24" w:rsidP="00930A2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8028" o:spid="_x0000_s1077" type="#_x0000_t75" style="position:absolute;left:-21;top:-43;width:5333;height:3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">
                  <v:imagedata r:id="rId16" o:title=""/>
                </v:shape>
                <w10:anchorlock/>
              </v:group>
            </w:pict>
          </mc:Fallback>
        </mc:AlternateContent>
      </w:r>
    </w:p>
    <w:p w14:paraId="4F6AC126" w14:textId="1D7010D0" w:rsidR="00930A24" w:rsidRPr="003303A8" w:rsidRDefault="00930A24" w:rsidP="003303A8">
      <w:r w:rsidRPr="003303A8">
        <w:t xml:space="preserve">b]. </w:t>
      </w:r>
      <w:proofErr w:type="gramStart"/>
      <w:r w:rsidRPr="003303A8">
        <w:t>Mistake  number</w:t>
      </w:r>
      <w:proofErr w:type="gramEnd"/>
      <w:r w:rsidRPr="003303A8">
        <w:t xml:space="preserve"> 2:</w:t>
      </w:r>
    </w:p>
    <w:p w14:paraId="61A91F9A" w14:textId="6F41C97C" w:rsidR="00930A24" w:rsidRPr="003303A8" w:rsidRDefault="00930A24" w:rsidP="003303A8">
      <w:r w:rsidRPr="003303A8">
        <w:t xml:space="preserve">Explanation of mistake: </w:t>
      </w:r>
    </w:p>
    <w:p w14:paraId="302E3B80" w14:textId="77777777" w:rsidR="00930A24" w:rsidRPr="003303A8" w:rsidRDefault="00930A24" w:rsidP="003303A8">
      <w:r w:rsidRPr="003303A8">
        <w:rPr>
          <w:rFonts w:eastAsia="Calibri"/>
          <w:noProof/>
        </w:rPr>
        <mc:AlternateContent>
          <mc:Choice Requires="wpg">
            <w:drawing>
              <wp:inline distT="0" distB="0" distL="0" distR="0" wp14:anchorId="1209CCE7" wp14:editId="1D0667ED">
                <wp:extent cx="530657" cy="370040"/>
                <wp:effectExtent l="0" t="0" r="0" b="0"/>
                <wp:docPr id="32814" name="Group 32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657" cy="370040"/>
                          <a:chOff x="0" y="0"/>
                          <a:chExt cx="530657" cy="370040"/>
                        </a:xfrm>
                      </wpg:grpSpPr>
                      <wps:wsp>
                        <wps:cNvPr id="823" name="Rectangle 823"/>
                        <wps:cNvSpPr/>
                        <wps:spPr>
                          <a:xfrm>
                            <a:off x="51511" y="69253"/>
                            <a:ext cx="60808" cy="275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837D8C" w14:textId="77777777" w:rsidR="00930A24" w:rsidRDefault="00930A24" w:rsidP="00930A24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029" name="Picture 5802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-2145" y="-2576"/>
                            <a:ext cx="533400" cy="371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209CCE7" id="Group 32814" o:spid="_x0000_s1078" style="width:41.8pt;height:29.15pt;mso-position-horizontal-relative:char;mso-position-vertical-relative:line" coordsize="5306,3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">
                <v:rect id="Rectangle 823" o:spid="_x0000_s1079" style="position:absolute;left:515;top:692;width:608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3jz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NKN488YAAADcAAAA&#10;DwAAAAAAAAAAAAAAAAAHAgAAZHJzL2Rvd25yZXYueG1sUEsFBgAAAAADAAMAtwAAAPoCAAAAAA==&#10;" filled="f" stroked="f">
                  <v:textbox inset="0,0,0,0">
                    <w:txbxContent>
                      <w:p w14:paraId="6F837D8C" w14:textId="77777777" w:rsidR="00930A24" w:rsidRDefault="00930A24" w:rsidP="00930A24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8029" o:spid="_x0000_s1080" type="#_x0000_t75" style="position:absolute;left:-21;top:-25;width:5333;height:3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">
                  <v:imagedata r:id="rId18" o:title=""/>
                </v:shape>
                <w10:anchorlock/>
              </v:group>
            </w:pict>
          </mc:Fallback>
        </mc:AlternateContent>
      </w:r>
    </w:p>
    <w:p w14:paraId="78AD6E32" w14:textId="082F6135" w:rsidR="00930A24" w:rsidRPr="003303A8" w:rsidRDefault="00930A24" w:rsidP="003303A8">
      <w:r w:rsidRPr="003303A8">
        <w:t xml:space="preserve">c]. </w:t>
      </w:r>
      <w:proofErr w:type="gramStart"/>
      <w:r w:rsidRPr="003303A8">
        <w:t>Mistake  number</w:t>
      </w:r>
      <w:proofErr w:type="gramEnd"/>
      <w:r w:rsidRPr="003303A8">
        <w:t xml:space="preserve"> 3: </w:t>
      </w:r>
    </w:p>
    <w:p w14:paraId="567D0485" w14:textId="49DB96A7" w:rsidR="00930A24" w:rsidRPr="003303A8" w:rsidRDefault="00930A24" w:rsidP="00E1314B">
      <w:r w:rsidRPr="003303A8">
        <w:t xml:space="preserve">Explanation of mistake: </w:t>
      </w:r>
    </w:p>
    <w:p w14:paraId="0DE50E1E" w14:textId="77777777" w:rsidR="00E1314B" w:rsidRDefault="00930A24" w:rsidP="003303A8">
      <w:r w:rsidRPr="003303A8">
        <w:rPr>
          <w:noProof/>
        </w:rPr>
        <w:drawing>
          <wp:inline distT="0" distB="0" distL="0" distR="0" wp14:anchorId="19CDB6CF" wp14:editId="03EAD029">
            <wp:extent cx="533400" cy="371856"/>
            <wp:effectExtent l="0" t="0" r="0" b="0"/>
            <wp:docPr id="58030" name="Picture 58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30" name="Picture 5803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37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03A8">
        <w:t xml:space="preserve"> </w:t>
      </w:r>
    </w:p>
    <w:p w14:paraId="15234F91" w14:textId="74D0EB70" w:rsidR="00930A24" w:rsidRPr="003303A8" w:rsidRDefault="00930A24" w:rsidP="003303A8">
      <w:r w:rsidRPr="003303A8">
        <w:t xml:space="preserve">d]. </w:t>
      </w:r>
      <w:proofErr w:type="gramStart"/>
      <w:r w:rsidRPr="003303A8">
        <w:t>Mistake  number</w:t>
      </w:r>
      <w:proofErr w:type="gramEnd"/>
      <w:r w:rsidRPr="003303A8">
        <w:t xml:space="preserve"> 4: </w:t>
      </w:r>
    </w:p>
    <w:p w14:paraId="43AA18BA" w14:textId="1CB0EE3F" w:rsidR="00930A24" w:rsidRPr="003303A8" w:rsidRDefault="00930A24" w:rsidP="00E1314B">
      <w:r w:rsidRPr="003303A8">
        <w:t xml:space="preserve">Explanation of mistake: </w:t>
      </w:r>
    </w:p>
    <w:p w14:paraId="5BD9D737" w14:textId="4F225356" w:rsidR="00930A24" w:rsidRPr="003303A8" w:rsidRDefault="00930A24" w:rsidP="003303A8"/>
    <w:p w14:paraId="75B4C85E" w14:textId="77777777" w:rsidR="00E1314B" w:rsidRDefault="00E1314B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US"/>
        </w:rPr>
      </w:pPr>
      <w:r>
        <w:rPr>
          <w:lang w:val="en-US"/>
        </w:rPr>
        <w:br w:type="page"/>
      </w:r>
    </w:p>
    <w:p w14:paraId="72E3FBD5" w14:textId="275B5411" w:rsidR="00930A24" w:rsidRPr="003303A8" w:rsidRDefault="00930A24" w:rsidP="00E1314B">
      <w:pPr>
        <w:pStyle w:val="Heading1"/>
        <w:rPr>
          <w:lang w:val="en-US"/>
        </w:rPr>
      </w:pPr>
      <w:r w:rsidRPr="003303A8">
        <w:rPr>
          <w:lang w:val="en-US"/>
        </w:rPr>
        <w:lastRenderedPageBreak/>
        <w:t>Activity 4</w:t>
      </w:r>
    </w:p>
    <w:p w14:paraId="18869757" w14:textId="77777777" w:rsidR="00930A24" w:rsidRPr="003303A8" w:rsidRDefault="00930A24" w:rsidP="003303A8">
      <w:r w:rsidRPr="003303A8">
        <w:t xml:space="preserve">For each field in a database you need to state a data </w:t>
      </w:r>
      <w:proofErr w:type="gramStart"/>
      <w:r w:rsidRPr="003303A8">
        <w:t>type, that</w:t>
      </w:r>
      <w:proofErr w:type="gramEnd"/>
      <w:r w:rsidRPr="003303A8">
        <w:t xml:space="preserve"> is the format you want for the data. The data type can be short text (alphanumeric), number, date and/or time or currency as well as many other types. Different data types </w:t>
      </w:r>
      <w:proofErr w:type="gramStart"/>
      <w:r w:rsidRPr="003303A8">
        <w:t>are used</w:t>
      </w:r>
      <w:proofErr w:type="gramEnd"/>
      <w:r w:rsidRPr="003303A8">
        <w:t xml:space="preserve"> for different reasons and need to be chosen carefully. For example, for a person’s </w:t>
      </w:r>
      <w:proofErr w:type="gramStart"/>
      <w:r w:rsidRPr="003303A8">
        <w:t>name which</w:t>
      </w:r>
      <w:proofErr w:type="gramEnd"/>
      <w:r w:rsidRPr="003303A8">
        <w:t xml:space="preserve"> is made up solely of letters, you need to specify short text as the data type. </w:t>
      </w:r>
    </w:p>
    <w:p w14:paraId="6CE37B4F" w14:textId="77777777" w:rsidR="00E1314B" w:rsidRDefault="00930A24" w:rsidP="003303A8">
      <w:r w:rsidRPr="003303A8">
        <w:t xml:space="preserve">Complete the table below. </w:t>
      </w:r>
    </w:p>
    <w:p w14:paraId="55364530" w14:textId="77777777" w:rsidR="00E1314B" w:rsidRDefault="00930A24" w:rsidP="003303A8">
      <w:proofErr w:type="gramStart"/>
      <w:r w:rsidRPr="003303A8">
        <w:t>First</w:t>
      </w:r>
      <w:proofErr w:type="gramEnd"/>
      <w:r w:rsidRPr="003303A8">
        <w:t xml:space="preserve"> add all the field names from the employee card below. </w:t>
      </w:r>
    </w:p>
    <w:p w14:paraId="60CD8799" w14:textId="77777777" w:rsidR="00E1314B" w:rsidRDefault="00930A24" w:rsidP="003303A8">
      <w:r w:rsidRPr="003303A8">
        <w:t xml:space="preserve">Then fill out the correct data types from the following list: </w:t>
      </w:r>
    </w:p>
    <w:p w14:paraId="4095E98A" w14:textId="7346B3F3" w:rsidR="00E1314B" w:rsidRDefault="00E1314B" w:rsidP="00E1314B">
      <w:pPr>
        <w:pStyle w:val="ListParagraph"/>
        <w:numPr>
          <w:ilvl w:val="0"/>
          <w:numId w:val="7"/>
        </w:numPr>
      </w:pPr>
      <w:r>
        <w:t>short text</w:t>
      </w:r>
    </w:p>
    <w:p w14:paraId="2BB58C06" w14:textId="53DE0C13" w:rsidR="00E1314B" w:rsidRDefault="00E1314B" w:rsidP="00E1314B">
      <w:pPr>
        <w:pStyle w:val="ListParagraph"/>
        <w:numPr>
          <w:ilvl w:val="0"/>
          <w:numId w:val="7"/>
        </w:numPr>
      </w:pPr>
      <w:r>
        <w:t>date/time</w:t>
      </w:r>
    </w:p>
    <w:p w14:paraId="472880DA" w14:textId="57DBBE71" w:rsidR="00E1314B" w:rsidRDefault="00E1314B" w:rsidP="00E1314B">
      <w:pPr>
        <w:pStyle w:val="ListParagraph"/>
        <w:numPr>
          <w:ilvl w:val="0"/>
          <w:numId w:val="7"/>
        </w:numPr>
      </w:pPr>
      <w:proofErr w:type="spellStart"/>
      <w:r>
        <w:t>autonumber</w:t>
      </w:r>
      <w:proofErr w:type="spellEnd"/>
    </w:p>
    <w:p w14:paraId="27171BD6" w14:textId="729E05CE" w:rsidR="00930A24" w:rsidRPr="003303A8" w:rsidRDefault="00E1314B" w:rsidP="00E1314B">
      <w:pPr>
        <w:pStyle w:val="ListParagraph"/>
        <w:numPr>
          <w:ilvl w:val="0"/>
          <w:numId w:val="7"/>
        </w:numPr>
      </w:pPr>
      <w:r>
        <w:t>number and currency</w:t>
      </w:r>
    </w:p>
    <w:tbl>
      <w:tblPr>
        <w:tblStyle w:val="TableGrid"/>
        <w:tblpPr w:vertAnchor="text" w:tblpX="287" w:tblpY="-51"/>
        <w:tblOverlap w:val="never"/>
        <w:tblW w:w="4668" w:type="dxa"/>
        <w:tblInd w:w="0" w:type="dxa"/>
        <w:tblCellMar>
          <w:top w:w="96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58"/>
        <w:gridCol w:w="2410"/>
      </w:tblGrid>
      <w:tr w:rsidR="00930A24" w:rsidRPr="003303A8" w14:paraId="55EEB91B" w14:textId="77777777" w:rsidTr="00930A24">
        <w:trPr>
          <w:trHeight w:val="527"/>
        </w:trPr>
        <w:tc>
          <w:tcPr>
            <w:tcW w:w="2258" w:type="dxa"/>
            <w:tcBorders>
              <w:top w:val="nil"/>
              <w:left w:val="single" w:sz="8" w:space="0" w:color="000000"/>
              <w:bottom w:val="single" w:sz="3" w:space="0" w:color="000000"/>
              <w:right w:val="nil"/>
            </w:tcBorders>
            <w:shd w:val="clear" w:color="auto" w:fill="000000"/>
          </w:tcPr>
          <w:p w14:paraId="3C93B231" w14:textId="77777777" w:rsidR="00930A24" w:rsidRPr="003303A8" w:rsidRDefault="00930A24" w:rsidP="003303A8">
            <w:r w:rsidRPr="003303A8">
              <w:rPr>
                <w:color w:val="FFFFFF"/>
              </w:rPr>
              <w:t xml:space="preserve">Field  name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3" w:space="0" w:color="000000"/>
              <w:right w:val="single" w:sz="8" w:space="0" w:color="000000"/>
            </w:tcBorders>
            <w:shd w:val="clear" w:color="auto" w:fill="000000"/>
          </w:tcPr>
          <w:p w14:paraId="0927C64A" w14:textId="77777777" w:rsidR="00930A24" w:rsidRPr="003303A8" w:rsidRDefault="00930A24" w:rsidP="003303A8">
            <w:r w:rsidRPr="003303A8">
              <w:rPr>
                <w:color w:val="FFFFFF"/>
              </w:rPr>
              <w:t xml:space="preserve">Data Type </w:t>
            </w:r>
          </w:p>
        </w:tc>
      </w:tr>
      <w:tr w:rsidR="00930A24" w:rsidRPr="003303A8" w14:paraId="68ADD76C" w14:textId="77777777" w:rsidTr="00930A24">
        <w:trPr>
          <w:trHeight w:val="526"/>
        </w:trPr>
        <w:tc>
          <w:tcPr>
            <w:tcW w:w="2258" w:type="dxa"/>
            <w:tcBorders>
              <w:top w:val="single" w:sz="3" w:space="0" w:color="000000"/>
              <w:left w:val="single" w:sz="8" w:space="0" w:color="000000"/>
              <w:bottom w:val="single" w:sz="3" w:space="0" w:color="000000"/>
              <w:right w:val="single" w:sz="8" w:space="0" w:color="000000"/>
            </w:tcBorders>
            <w:vAlign w:val="center"/>
          </w:tcPr>
          <w:p w14:paraId="424031CD" w14:textId="77777777" w:rsidR="00930A24" w:rsidRPr="003303A8" w:rsidRDefault="00930A24" w:rsidP="003303A8">
            <w:r w:rsidRPr="003303A8">
              <w:t xml:space="preserve"> 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8" w:space="0" w:color="000000"/>
              <w:bottom w:val="single" w:sz="3" w:space="0" w:color="000000"/>
              <w:right w:val="single" w:sz="8" w:space="0" w:color="000000"/>
            </w:tcBorders>
            <w:vAlign w:val="center"/>
          </w:tcPr>
          <w:p w14:paraId="33C35C04" w14:textId="77777777" w:rsidR="00930A24" w:rsidRPr="003303A8" w:rsidRDefault="00930A24" w:rsidP="003303A8">
            <w:r w:rsidRPr="003303A8">
              <w:t xml:space="preserve"> </w:t>
            </w:r>
          </w:p>
        </w:tc>
      </w:tr>
      <w:tr w:rsidR="00930A24" w:rsidRPr="003303A8" w14:paraId="6C894AC6" w14:textId="77777777" w:rsidTr="00930A24">
        <w:trPr>
          <w:trHeight w:val="526"/>
        </w:trPr>
        <w:tc>
          <w:tcPr>
            <w:tcW w:w="2258" w:type="dxa"/>
            <w:tcBorders>
              <w:top w:val="single" w:sz="3" w:space="0" w:color="000000"/>
              <w:left w:val="single" w:sz="8" w:space="0" w:color="000000"/>
              <w:bottom w:val="single" w:sz="3" w:space="0" w:color="000000"/>
              <w:right w:val="single" w:sz="8" w:space="0" w:color="000000"/>
            </w:tcBorders>
            <w:vAlign w:val="center"/>
          </w:tcPr>
          <w:p w14:paraId="702E3F7F" w14:textId="77777777" w:rsidR="00930A24" w:rsidRPr="003303A8" w:rsidRDefault="00930A24" w:rsidP="003303A8">
            <w:r w:rsidRPr="003303A8">
              <w:t xml:space="preserve"> 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8" w:space="0" w:color="000000"/>
              <w:bottom w:val="single" w:sz="3" w:space="0" w:color="000000"/>
              <w:right w:val="single" w:sz="8" w:space="0" w:color="000000"/>
            </w:tcBorders>
            <w:vAlign w:val="center"/>
          </w:tcPr>
          <w:p w14:paraId="3946CF3E" w14:textId="77777777" w:rsidR="00930A24" w:rsidRPr="003303A8" w:rsidRDefault="00930A24" w:rsidP="003303A8">
            <w:r w:rsidRPr="003303A8">
              <w:t xml:space="preserve"> </w:t>
            </w:r>
          </w:p>
        </w:tc>
      </w:tr>
      <w:tr w:rsidR="00930A24" w:rsidRPr="003303A8" w14:paraId="74B4B617" w14:textId="77777777" w:rsidTr="00930A24">
        <w:trPr>
          <w:trHeight w:val="526"/>
        </w:trPr>
        <w:tc>
          <w:tcPr>
            <w:tcW w:w="2258" w:type="dxa"/>
            <w:tcBorders>
              <w:top w:val="single" w:sz="3" w:space="0" w:color="000000"/>
              <w:left w:val="single" w:sz="8" w:space="0" w:color="000000"/>
              <w:bottom w:val="single" w:sz="3" w:space="0" w:color="000000"/>
              <w:right w:val="single" w:sz="8" w:space="0" w:color="000000"/>
            </w:tcBorders>
            <w:vAlign w:val="center"/>
          </w:tcPr>
          <w:p w14:paraId="6A06722E" w14:textId="77777777" w:rsidR="00930A24" w:rsidRPr="003303A8" w:rsidRDefault="00930A24" w:rsidP="003303A8">
            <w:r w:rsidRPr="003303A8">
              <w:t xml:space="preserve"> 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8" w:space="0" w:color="000000"/>
              <w:bottom w:val="single" w:sz="3" w:space="0" w:color="000000"/>
              <w:right w:val="single" w:sz="8" w:space="0" w:color="000000"/>
            </w:tcBorders>
            <w:vAlign w:val="center"/>
          </w:tcPr>
          <w:p w14:paraId="1457506A" w14:textId="77777777" w:rsidR="00930A24" w:rsidRPr="003303A8" w:rsidRDefault="00930A24" w:rsidP="003303A8">
            <w:r w:rsidRPr="003303A8">
              <w:t xml:space="preserve"> </w:t>
            </w:r>
          </w:p>
        </w:tc>
      </w:tr>
      <w:tr w:rsidR="00930A24" w:rsidRPr="003303A8" w14:paraId="232F94FD" w14:textId="77777777" w:rsidTr="00930A24">
        <w:trPr>
          <w:trHeight w:val="526"/>
        </w:trPr>
        <w:tc>
          <w:tcPr>
            <w:tcW w:w="2258" w:type="dxa"/>
            <w:tcBorders>
              <w:top w:val="single" w:sz="3" w:space="0" w:color="000000"/>
              <w:left w:val="single" w:sz="8" w:space="0" w:color="000000"/>
              <w:bottom w:val="single" w:sz="3" w:space="0" w:color="000000"/>
              <w:right w:val="single" w:sz="8" w:space="0" w:color="000000"/>
            </w:tcBorders>
            <w:vAlign w:val="center"/>
          </w:tcPr>
          <w:p w14:paraId="53BA8A6A" w14:textId="77777777" w:rsidR="00930A24" w:rsidRPr="003303A8" w:rsidRDefault="00930A24" w:rsidP="003303A8">
            <w:r w:rsidRPr="003303A8">
              <w:t xml:space="preserve"> 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8" w:space="0" w:color="000000"/>
              <w:bottom w:val="single" w:sz="3" w:space="0" w:color="000000"/>
              <w:right w:val="single" w:sz="8" w:space="0" w:color="000000"/>
            </w:tcBorders>
            <w:vAlign w:val="center"/>
          </w:tcPr>
          <w:p w14:paraId="365CDA4D" w14:textId="77777777" w:rsidR="00930A24" w:rsidRPr="003303A8" w:rsidRDefault="00930A24" w:rsidP="003303A8">
            <w:r w:rsidRPr="003303A8">
              <w:t xml:space="preserve"> </w:t>
            </w:r>
          </w:p>
        </w:tc>
      </w:tr>
      <w:tr w:rsidR="00930A24" w:rsidRPr="003303A8" w14:paraId="494E3695" w14:textId="77777777" w:rsidTr="00930A24">
        <w:trPr>
          <w:trHeight w:val="526"/>
        </w:trPr>
        <w:tc>
          <w:tcPr>
            <w:tcW w:w="2258" w:type="dxa"/>
            <w:tcBorders>
              <w:top w:val="single" w:sz="3" w:space="0" w:color="000000"/>
              <w:left w:val="single" w:sz="8" w:space="0" w:color="000000"/>
              <w:bottom w:val="single" w:sz="3" w:space="0" w:color="000000"/>
              <w:right w:val="single" w:sz="8" w:space="0" w:color="000000"/>
            </w:tcBorders>
            <w:vAlign w:val="center"/>
          </w:tcPr>
          <w:p w14:paraId="73737FA7" w14:textId="77777777" w:rsidR="00930A24" w:rsidRPr="003303A8" w:rsidRDefault="00930A24" w:rsidP="003303A8">
            <w:r w:rsidRPr="003303A8">
              <w:t xml:space="preserve"> 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8" w:space="0" w:color="000000"/>
              <w:bottom w:val="single" w:sz="3" w:space="0" w:color="000000"/>
              <w:right w:val="single" w:sz="8" w:space="0" w:color="000000"/>
            </w:tcBorders>
            <w:vAlign w:val="center"/>
          </w:tcPr>
          <w:p w14:paraId="30F53064" w14:textId="77777777" w:rsidR="00930A24" w:rsidRPr="003303A8" w:rsidRDefault="00930A24" w:rsidP="003303A8">
            <w:r w:rsidRPr="003303A8">
              <w:t xml:space="preserve"> </w:t>
            </w:r>
          </w:p>
        </w:tc>
      </w:tr>
      <w:tr w:rsidR="00930A24" w:rsidRPr="003303A8" w14:paraId="16F60844" w14:textId="77777777" w:rsidTr="00930A24">
        <w:trPr>
          <w:trHeight w:val="526"/>
        </w:trPr>
        <w:tc>
          <w:tcPr>
            <w:tcW w:w="2258" w:type="dxa"/>
            <w:tcBorders>
              <w:top w:val="single" w:sz="3" w:space="0" w:color="000000"/>
              <w:left w:val="single" w:sz="8" w:space="0" w:color="000000"/>
              <w:bottom w:val="single" w:sz="3" w:space="0" w:color="000000"/>
              <w:right w:val="single" w:sz="8" w:space="0" w:color="000000"/>
            </w:tcBorders>
            <w:vAlign w:val="center"/>
          </w:tcPr>
          <w:p w14:paraId="5890CC31" w14:textId="77777777" w:rsidR="00930A24" w:rsidRPr="003303A8" w:rsidRDefault="00930A24" w:rsidP="003303A8">
            <w:r w:rsidRPr="003303A8">
              <w:t xml:space="preserve"> 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8" w:space="0" w:color="000000"/>
              <w:bottom w:val="single" w:sz="3" w:space="0" w:color="000000"/>
              <w:right w:val="single" w:sz="8" w:space="0" w:color="000000"/>
            </w:tcBorders>
            <w:vAlign w:val="center"/>
          </w:tcPr>
          <w:p w14:paraId="45F65A61" w14:textId="77777777" w:rsidR="00930A24" w:rsidRPr="003303A8" w:rsidRDefault="00930A24" w:rsidP="003303A8">
            <w:r w:rsidRPr="003303A8">
              <w:t xml:space="preserve"> </w:t>
            </w:r>
          </w:p>
        </w:tc>
      </w:tr>
      <w:tr w:rsidR="00930A24" w:rsidRPr="003303A8" w14:paraId="24F5B278" w14:textId="77777777" w:rsidTr="00930A24">
        <w:trPr>
          <w:trHeight w:val="504"/>
        </w:trPr>
        <w:tc>
          <w:tcPr>
            <w:tcW w:w="2258" w:type="dxa"/>
            <w:tcBorders>
              <w:top w:val="single" w:sz="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vAlign w:val="center"/>
          </w:tcPr>
          <w:p w14:paraId="77A7E80D" w14:textId="77777777" w:rsidR="00930A24" w:rsidRPr="003303A8" w:rsidRDefault="00930A24" w:rsidP="003303A8">
            <w:r w:rsidRPr="003303A8">
              <w:t xml:space="preserve"> 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vAlign w:val="center"/>
          </w:tcPr>
          <w:p w14:paraId="7F7E2245" w14:textId="77777777" w:rsidR="00930A24" w:rsidRPr="003303A8" w:rsidRDefault="00930A24" w:rsidP="003303A8">
            <w:r w:rsidRPr="003303A8">
              <w:t xml:space="preserve"> </w:t>
            </w:r>
          </w:p>
        </w:tc>
      </w:tr>
    </w:tbl>
    <w:p w14:paraId="74310B2C" w14:textId="3EA7E850" w:rsidR="00930A24" w:rsidRPr="003303A8" w:rsidRDefault="00930A24" w:rsidP="003303A8">
      <w:pPr>
        <w:rPr>
          <w:lang w:val="en-US"/>
        </w:rPr>
      </w:pPr>
      <w:r w:rsidRPr="003303A8">
        <w:rPr>
          <w:noProof/>
          <w:lang w:eastAsia="en-GB"/>
        </w:rPr>
        <w:drawing>
          <wp:inline distT="0" distB="0" distL="0" distR="0" wp14:anchorId="2BE65CFA" wp14:editId="7A197B9B">
            <wp:extent cx="2178658" cy="3099717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5353" t="35283" r="27579" b="21530"/>
                    <a:stretch/>
                  </pic:blipFill>
                  <pic:spPr bwMode="auto">
                    <a:xfrm>
                      <a:off x="0" y="0"/>
                      <a:ext cx="2212251" cy="3147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881A68" w14:textId="28920026" w:rsidR="00930A24" w:rsidRPr="003303A8" w:rsidRDefault="00930A24" w:rsidP="003303A8">
      <w:pPr>
        <w:rPr>
          <w:lang w:val="en-US"/>
        </w:rPr>
      </w:pPr>
    </w:p>
    <w:p w14:paraId="041C867A" w14:textId="5B61183D" w:rsidR="00930A24" w:rsidRPr="003303A8" w:rsidRDefault="003303A8" w:rsidP="00E1314B">
      <w:pPr>
        <w:pStyle w:val="Heading1"/>
        <w:rPr>
          <w:lang w:val="en-US"/>
        </w:rPr>
      </w:pPr>
      <w:r w:rsidRPr="003303A8">
        <w:rPr>
          <w:lang w:val="en-US"/>
        </w:rPr>
        <w:t>Activity 5</w:t>
      </w:r>
    </w:p>
    <w:p w14:paraId="0DA0596E" w14:textId="77777777" w:rsidR="003303A8" w:rsidRPr="003303A8" w:rsidRDefault="003303A8" w:rsidP="003303A8">
      <w:r w:rsidRPr="003303A8">
        <w:t xml:space="preserve">Look at the data items below and then place a tick next to the correct data type. </w:t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3256"/>
        <w:gridCol w:w="1134"/>
        <w:gridCol w:w="1134"/>
        <w:gridCol w:w="1134"/>
      </w:tblGrid>
      <w:tr w:rsidR="00E1314B" w14:paraId="4C27D10C" w14:textId="77777777" w:rsidTr="00E1314B">
        <w:tc>
          <w:tcPr>
            <w:tcW w:w="3256" w:type="dxa"/>
          </w:tcPr>
          <w:p w14:paraId="0824B075" w14:textId="53C5F6CD" w:rsidR="00E1314B" w:rsidRDefault="003303A8" w:rsidP="003303A8">
            <w:r w:rsidRPr="003303A8">
              <w:t xml:space="preserve"> </w:t>
            </w:r>
          </w:p>
        </w:tc>
        <w:tc>
          <w:tcPr>
            <w:tcW w:w="1134" w:type="dxa"/>
          </w:tcPr>
          <w:p w14:paraId="029236C6" w14:textId="31D53532" w:rsidR="00E1314B" w:rsidRDefault="00E1314B" w:rsidP="003303A8">
            <w:r w:rsidRPr="003303A8">
              <w:t xml:space="preserve">short text    </w:t>
            </w:r>
          </w:p>
        </w:tc>
        <w:tc>
          <w:tcPr>
            <w:tcW w:w="1134" w:type="dxa"/>
          </w:tcPr>
          <w:p w14:paraId="3E4BFB3C" w14:textId="2320B4C4" w:rsidR="00E1314B" w:rsidRDefault="00E1314B" w:rsidP="003303A8">
            <w:r w:rsidRPr="003303A8">
              <w:t>number</w:t>
            </w:r>
          </w:p>
        </w:tc>
        <w:tc>
          <w:tcPr>
            <w:tcW w:w="1134" w:type="dxa"/>
          </w:tcPr>
          <w:p w14:paraId="03F1F436" w14:textId="06149067" w:rsidR="00E1314B" w:rsidRDefault="00E1314B" w:rsidP="003303A8">
            <w:r w:rsidRPr="003303A8">
              <w:t xml:space="preserve">currency  </w:t>
            </w:r>
          </w:p>
        </w:tc>
      </w:tr>
      <w:tr w:rsidR="00E1314B" w14:paraId="55D98BE0" w14:textId="77777777" w:rsidTr="00E1314B">
        <w:tc>
          <w:tcPr>
            <w:tcW w:w="3256" w:type="dxa"/>
          </w:tcPr>
          <w:p w14:paraId="2E8B9F7D" w14:textId="7E5777A7" w:rsidR="00E1314B" w:rsidRDefault="00E1314B" w:rsidP="003303A8">
            <w:r w:rsidRPr="003303A8">
              <w:t xml:space="preserve">Customer’s email address [me@imail.com]        </w:t>
            </w:r>
          </w:p>
        </w:tc>
        <w:tc>
          <w:tcPr>
            <w:tcW w:w="1134" w:type="dxa"/>
          </w:tcPr>
          <w:p w14:paraId="3D7247FD" w14:textId="77777777" w:rsidR="00E1314B" w:rsidRDefault="00E1314B" w:rsidP="003303A8"/>
        </w:tc>
        <w:tc>
          <w:tcPr>
            <w:tcW w:w="1134" w:type="dxa"/>
          </w:tcPr>
          <w:p w14:paraId="64409CFC" w14:textId="77777777" w:rsidR="00E1314B" w:rsidRDefault="00E1314B" w:rsidP="003303A8"/>
        </w:tc>
        <w:tc>
          <w:tcPr>
            <w:tcW w:w="1134" w:type="dxa"/>
          </w:tcPr>
          <w:p w14:paraId="1DD354DA" w14:textId="77777777" w:rsidR="00E1314B" w:rsidRDefault="00E1314B" w:rsidP="003303A8"/>
        </w:tc>
      </w:tr>
      <w:tr w:rsidR="00E1314B" w14:paraId="05CD8A80" w14:textId="77777777" w:rsidTr="00E1314B">
        <w:tc>
          <w:tcPr>
            <w:tcW w:w="3256" w:type="dxa"/>
          </w:tcPr>
          <w:p w14:paraId="15D7F18F" w14:textId="2E22D9B6" w:rsidR="00E1314B" w:rsidRDefault="00E1314B" w:rsidP="003303A8">
            <w:r w:rsidRPr="003303A8">
              <w:t>Customer’s mobile number [123477892]</w:t>
            </w:r>
          </w:p>
        </w:tc>
        <w:tc>
          <w:tcPr>
            <w:tcW w:w="1134" w:type="dxa"/>
          </w:tcPr>
          <w:p w14:paraId="185AC4FB" w14:textId="77777777" w:rsidR="00E1314B" w:rsidRDefault="00E1314B" w:rsidP="003303A8"/>
        </w:tc>
        <w:tc>
          <w:tcPr>
            <w:tcW w:w="1134" w:type="dxa"/>
          </w:tcPr>
          <w:p w14:paraId="6D439657" w14:textId="77777777" w:rsidR="00E1314B" w:rsidRDefault="00E1314B" w:rsidP="003303A8"/>
        </w:tc>
        <w:tc>
          <w:tcPr>
            <w:tcW w:w="1134" w:type="dxa"/>
          </w:tcPr>
          <w:p w14:paraId="54EB7A8B" w14:textId="77777777" w:rsidR="00E1314B" w:rsidRDefault="00E1314B" w:rsidP="003303A8"/>
        </w:tc>
      </w:tr>
      <w:tr w:rsidR="00E1314B" w14:paraId="04E3B722" w14:textId="77777777" w:rsidTr="00E1314B">
        <w:tc>
          <w:tcPr>
            <w:tcW w:w="3256" w:type="dxa"/>
          </w:tcPr>
          <w:p w14:paraId="3946FA89" w14:textId="4E59B742" w:rsidR="00E1314B" w:rsidRDefault="00E1314B" w:rsidP="003303A8">
            <w:r w:rsidRPr="003303A8">
              <w:t xml:space="preserve">Cost of burger and fries [£15.00]                     </w:t>
            </w:r>
          </w:p>
        </w:tc>
        <w:tc>
          <w:tcPr>
            <w:tcW w:w="1134" w:type="dxa"/>
          </w:tcPr>
          <w:p w14:paraId="73062FC9" w14:textId="77777777" w:rsidR="00E1314B" w:rsidRDefault="00E1314B" w:rsidP="003303A8"/>
        </w:tc>
        <w:tc>
          <w:tcPr>
            <w:tcW w:w="1134" w:type="dxa"/>
          </w:tcPr>
          <w:p w14:paraId="4F641FF0" w14:textId="77777777" w:rsidR="00E1314B" w:rsidRDefault="00E1314B" w:rsidP="003303A8"/>
        </w:tc>
        <w:tc>
          <w:tcPr>
            <w:tcW w:w="1134" w:type="dxa"/>
          </w:tcPr>
          <w:p w14:paraId="4F2A2602" w14:textId="77777777" w:rsidR="00E1314B" w:rsidRDefault="00E1314B" w:rsidP="003303A8"/>
        </w:tc>
      </w:tr>
    </w:tbl>
    <w:p w14:paraId="6B00A393" w14:textId="77777777" w:rsidR="00E1314B" w:rsidRDefault="00E1314B" w:rsidP="003303A8"/>
    <w:p w14:paraId="1DEC53E9" w14:textId="77777777" w:rsidR="00DA4C5B" w:rsidRDefault="00DA4C5B">
      <w:r>
        <w:br w:type="page"/>
      </w:r>
    </w:p>
    <w:p w14:paraId="3F7737D2" w14:textId="13F0F4CF" w:rsidR="00E1314B" w:rsidRDefault="003303A8" w:rsidP="003303A8">
      <w:r w:rsidRPr="003303A8">
        <w:lastRenderedPageBreak/>
        <w:t xml:space="preserve">Below you </w:t>
      </w:r>
      <w:proofErr w:type="gramStart"/>
      <w:r w:rsidRPr="003303A8">
        <w:t>have been given</w:t>
      </w:r>
      <w:proofErr w:type="gramEnd"/>
      <w:r w:rsidRPr="003303A8">
        <w:t xml:space="preserve"> the names of some organizations that use databases. </w:t>
      </w:r>
    </w:p>
    <w:p w14:paraId="06F855AF" w14:textId="129028BB" w:rsidR="003303A8" w:rsidRPr="003303A8" w:rsidRDefault="003303A8" w:rsidP="003303A8">
      <w:r w:rsidRPr="003303A8">
        <w:t xml:space="preserve">Fill in four [4]   field names for each place. The first one </w:t>
      </w:r>
      <w:proofErr w:type="gramStart"/>
      <w:r w:rsidRPr="003303A8">
        <w:t>has been done</w:t>
      </w:r>
      <w:proofErr w:type="gramEnd"/>
      <w:r w:rsidRPr="003303A8">
        <w:t xml:space="preserve"> for you. </w:t>
      </w:r>
    </w:p>
    <w:tbl>
      <w:tblPr>
        <w:tblStyle w:val="TableGrid"/>
        <w:tblW w:w="9789" w:type="dxa"/>
        <w:tblInd w:w="0" w:type="dxa"/>
        <w:tblCellMar>
          <w:top w:w="0" w:type="dxa"/>
          <w:left w:w="6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484"/>
        <w:gridCol w:w="1828"/>
        <w:gridCol w:w="1828"/>
        <w:gridCol w:w="1828"/>
        <w:gridCol w:w="1821"/>
      </w:tblGrid>
      <w:tr w:rsidR="003303A8" w:rsidRPr="003303A8" w14:paraId="1832009A" w14:textId="77777777" w:rsidTr="00E1314B">
        <w:trPr>
          <w:trHeight w:val="538"/>
        </w:trPr>
        <w:tc>
          <w:tcPr>
            <w:tcW w:w="248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000000"/>
            <w:vAlign w:val="center"/>
          </w:tcPr>
          <w:p w14:paraId="7FFBDBC2" w14:textId="77777777" w:rsidR="003303A8" w:rsidRPr="003303A8" w:rsidRDefault="003303A8" w:rsidP="003303A8">
            <w:r w:rsidRPr="003303A8">
              <w:rPr>
                <w:color w:val="FFFFFF"/>
              </w:rPr>
              <w:t xml:space="preserve">Organizations 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000000"/>
          </w:tcPr>
          <w:p w14:paraId="7C2AA2B9" w14:textId="77777777" w:rsidR="003303A8" w:rsidRPr="003303A8" w:rsidRDefault="003303A8" w:rsidP="003303A8"/>
        </w:tc>
        <w:tc>
          <w:tcPr>
            <w:tcW w:w="365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000000"/>
            <w:vAlign w:val="center"/>
          </w:tcPr>
          <w:p w14:paraId="0AB1A027" w14:textId="77777777" w:rsidR="003303A8" w:rsidRPr="003303A8" w:rsidRDefault="003303A8" w:rsidP="003303A8">
            <w:r w:rsidRPr="003303A8">
              <w:rPr>
                <w:color w:val="FFFFFF"/>
              </w:rPr>
              <w:t xml:space="preserve">Field names 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14:paraId="5B599EE8" w14:textId="77777777" w:rsidR="003303A8" w:rsidRPr="003303A8" w:rsidRDefault="003303A8" w:rsidP="003303A8"/>
        </w:tc>
      </w:tr>
      <w:tr w:rsidR="003303A8" w:rsidRPr="003303A8" w14:paraId="6B5A5803" w14:textId="77777777" w:rsidTr="00E1314B">
        <w:trPr>
          <w:trHeight w:val="819"/>
        </w:trPr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4DD103" w14:textId="77777777" w:rsidR="003303A8" w:rsidRPr="003303A8" w:rsidRDefault="003303A8" w:rsidP="003303A8">
            <w:r w:rsidRPr="003303A8">
              <w:t xml:space="preserve">Library 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583B5B" w14:textId="77777777" w:rsidR="003303A8" w:rsidRPr="003303A8" w:rsidRDefault="003303A8" w:rsidP="003303A8">
            <w:r w:rsidRPr="003303A8">
              <w:t xml:space="preserve">Book ID 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E9CEAE" w14:textId="77777777" w:rsidR="003303A8" w:rsidRPr="003303A8" w:rsidRDefault="003303A8" w:rsidP="003303A8">
            <w:r w:rsidRPr="003303A8">
              <w:t xml:space="preserve">Title of book 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AA9AAA" w14:textId="77777777" w:rsidR="003303A8" w:rsidRPr="003303A8" w:rsidRDefault="003303A8" w:rsidP="003303A8">
            <w:r w:rsidRPr="003303A8">
              <w:t xml:space="preserve">Author 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FC4119" w14:textId="77777777" w:rsidR="003303A8" w:rsidRPr="003303A8" w:rsidRDefault="003303A8" w:rsidP="003303A8">
            <w:r w:rsidRPr="003303A8">
              <w:t xml:space="preserve">Genre </w:t>
            </w:r>
          </w:p>
        </w:tc>
      </w:tr>
      <w:tr w:rsidR="003303A8" w:rsidRPr="003303A8" w14:paraId="4F9069F0" w14:textId="77777777" w:rsidTr="00E1314B">
        <w:trPr>
          <w:trHeight w:val="819"/>
        </w:trPr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EF5591" w14:textId="77777777" w:rsidR="003303A8" w:rsidRPr="003303A8" w:rsidRDefault="003303A8" w:rsidP="003303A8">
            <w:r w:rsidRPr="003303A8">
              <w:t xml:space="preserve">Video game store 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B25380" w14:textId="77777777" w:rsidR="003303A8" w:rsidRPr="003303A8" w:rsidRDefault="003303A8" w:rsidP="003303A8">
            <w:r w:rsidRPr="003303A8">
              <w:t xml:space="preserve"> 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3A1557" w14:textId="77777777" w:rsidR="003303A8" w:rsidRPr="003303A8" w:rsidRDefault="003303A8" w:rsidP="003303A8">
            <w:r w:rsidRPr="003303A8">
              <w:t xml:space="preserve"> 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517B28" w14:textId="77777777" w:rsidR="003303A8" w:rsidRPr="003303A8" w:rsidRDefault="003303A8" w:rsidP="003303A8">
            <w:r w:rsidRPr="003303A8">
              <w:t xml:space="preserve"> 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EE6B1F" w14:textId="77777777" w:rsidR="003303A8" w:rsidRPr="003303A8" w:rsidRDefault="003303A8" w:rsidP="003303A8">
            <w:r w:rsidRPr="003303A8">
              <w:t xml:space="preserve"> </w:t>
            </w:r>
          </w:p>
        </w:tc>
      </w:tr>
      <w:tr w:rsidR="003303A8" w:rsidRPr="003303A8" w14:paraId="53040122" w14:textId="77777777" w:rsidTr="00E1314B">
        <w:trPr>
          <w:trHeight w:val="819"/>
        </w:trPr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3D08AE" w14:textId="77777777" w:rsidR="003303A8" w:rsidRPr="003303A8" w:rsidRDefault="003303A8" w:rsidP="003303A8">
            <w:r w:rsidRPr="003303A8">
              <w:t xml:space="preserve">Police Station 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82FC04" w14:textId="77777777" w:rsidR="003303A8" w:rsidRPr="003303A8" w:rsidRDefault="003303A8" w:rsidP="003303A8">
            <w:r w:rsidRPr="003303A8">
              <w:t xml:space="preserve"> 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0AE237" w14:textId="77777777" w:rsidR="003303A8" w:rsidRPr="003303A8" w:rsidRDefault="003303A8" w:rsidP="003303A8">
            <w:r w:rsidRPr="003303A8">
              <w:t xml:space="preserve"> 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95641A" w14:textId="77777777" w:rsidR="003303A8" w:rsidRPr="003303A8" w:rsidRDefault="003303A8" w:rsidP="003303A8">
            <w:r w:rsidRPr="003303A8">
              <w:t xml:space="preserve"> 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2DE055" w14:textId="77777777" w:rsidR="003303A8" w:rsidRPr="003303A8" w:rsidRDefault="003303A8" w:rsidP="003303A8">
            <w:r w:rsidRPr="003303A8">
              <w:t xml:space="preserve"> </w:t>
            </w:r>
          </w:p>
        </w:tc>
      </w:tr>
      <w:tr w:rsidR="003303A8" w:rsidRPr="003303A8" w14:paraId="76361272" w14:textId="77777777" w:rsidTr="00E1314B">
        <w:trPr>
          <w:trHeight w:val="809"/>
        </w:trPr>
        <w:tc>
          <w:tcPr>
            <w:tcW w:w="2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AC678A" w14:textId="77777777" w:rsidR="003303A8" w:rsidRPr="003303A8" w:rsidRDefault="003303A8" w:rsidP="003303A8">
            <w:r w:rsidRPr="003303A8">
              <w:t xml:space="preserve">Toy Shop 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0D1272" w14:textId="77777777" w:rsidR="003303A8" w:rsidRPr="003303A8" w:rsidRDefault="003303A8" w:rsidP="003303A8">
            <w:r w:rsidRPr="003303A8">
              <w:t xml:space="preserve"> 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8955D1" w14:textId="77777777" w:rsidR="003303A8" w:rsidRPr="003303A8" w:rsidRDefault="003303A8" w:rsidP="003303A8">
            <w:r w:rsidRPr="003303A8">
              <w:t xml:space="preserve"> </w:t>
            </w:r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ADE174" w14:textId="77777777" w:rsidR="003303A8" w:rsidRPr="003303A8" w:rsidRDefault="003303A8" w:rsidP="003303A8">
            <w:r w:rsidRPr="003303A8">
              <w:t xml:space="preserve"> 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AF2548" w14:textId="77777777" w:rsidR="003303A8" w:rsidRPr="003303A8" w:rsidRDefault="003303A8" w:rsidP="003303A8">
            <w:r w:rsidRPr="003303A8">
              <w:t xml:space="preserve"> </w:t>
            </w:r>
          </w:p>
        </w:tc>
      </w:tr>
    </w:tbl>
    <w:p w14:paraId="537777F8" w14:textId="52E03CF5" w:rsidR="00930A24" w:rsidRDefault="003303A8" w:rsidP="003303A8">
      <w:r w:rsidRPr="003303A8">
        <w:t xml:space="preserve"> </w:t>
      </w:r>
    </w:p>
    <w:p w14:paraId="76F58652" w14:textId="2EDC1A88" w:rsidR="00327918" w:rsidRDefault="00327918" w:rsidP="00327918">
      <w:pPr>
        <w:pStyle w:val="Heading1"/>
        <w:rPr>
          <w:lang w:val="en-US"/>
        </w:rPr>
      </w:pPr>
      <w:r>
        <w:rPr>
          <w:lang w:val="en-US"/>
        </w:rPr>
        <w:t>Activity 6</w:t>
      </w:r>
    </w:p>
    <w:p w14:paraId="22F3BD8F" w14:textId="77777777" w:rsidR="00327918" w:rsidRPr="009F465C" w:rsidRDefault="00327918" w:rsidP="0032791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9F465C">
        <w:rPr>
          <w:rFonts w:cstheme="minorHAnsi"/>
          <w:b/>
          <w:bCs/>
        </w:rPr>
        <w:t>Task Scenario</w:t>
      </w:r>
    </w:p>
    <w:p w14:paraId="1ADF3200" w14:textId="475A1E75" w:rsidR="00327918" w:rsidRPr="009F465C" w:rsidRDefault="00327918" w:rsidP="0032791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F465C">
        <w:rPr>
          <w:rFonts w:cstheme="minorHAnsi"/>
        </w:rPr>
        <w:t xml:space="preserve">You </w:t>
      </w:r>
      <w:proofErr w:type="gramStart"/>
      <w:r w:rsidRPr="009F465C">
        <w:rPr>
          <w:rFonts w:cstheme="minorHAnsi"/>
        </w:rPr>
        <w:t>have been asked</w:t>
      </w:r>
      <w:proofErr w:type="gramEnd"/>
      <w:r w:rsidRPr="009F465C">
        <w:rPr>
          <w:rFonts w:cstheme="minorHAnsi"/>
        </w:rPr>
        <w:t xml:space="preserve"> to create a database for an organ</w:t>
      </w:r>
      <w:r w:rsidR="009F465C">
        <w:rPr>
          <w:rFonts w:cstheme="minorHAnsi"/>
        </w:rPr>
        <w:t xml:space="preserve">isation called ‘Get Our Beaches Clean’. </w:t>
      </w:r>
      <w:proofErr w:type="gramStart"/>
      <w:r w:rsidR="009F465C">
        <w:rPr>
          <w:rFonts w:cstheme="minorHAnsi"/>
        </w:rPr>
        <w:t>The o</w:t>
      </w:r>
      <w:r w:rsidRPr="009F465C">
        <w:rPr>
          <w:rFonts w:cstheme="minorHAnsi"/>
        </w:rPr>
        <w:t>rganisation is managed by a small group of volunteers</w:t>
      </w:r>
      <w:proofErr w:type="gramEnd"/>
      <w:r w:rsidRPr="009F465C">
        <w:rPr>
          <w:rFonts w:cstheme="minorHAnsi"/>
        </w:rPr>
        <w:t>. These volunteers</w:t>
      </w:r>
      <w:r w:rsidR="009F465C">
        <w:rPr>
          <w:rFonts w:cstheme="minorHAnsi"/>
        </w:rPr>
        <w:t xml:space="preserve"> </w:t>
      </w:r>
      <w:r w:rsidRPr="009F465C">
        <w:rPr>
          <w:rFonts w:cstheme="minorHAnsi"/>
        </w:rPr>
        <w:t>review all of the beaches every year.</w:t>
      </w:r>
    </w:p>
    <w:p w14:paraId="65807C07" w14:textId="77777777" w:rsidR="009F465C" w:rsidRDefault="009F465C" w:rsidP="0032791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F8DF73F" w14:textId="1BB40DC2" w:rsidR="00327918" w:rsidRPr="009F465C" w:rsidRDefault="00327918" w:rsidP="0032791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F465C">
        <w:rPr>
          <w:rFonts w:cstheme="minorHAnsi"/>
        </w:rPr>
        <w:t>The database will record information about:</w:t>
      </w:r>
    </w:p>
    <w:p w14:paraId="04533682" w14:textId="77777777" w:rsidR="00327918" w:rsidRPr="009F465C" w:rsidRDefault="00327918" w:rsidP="0032791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F465C">
        <w:rPr>
          <w:rFonts w:cstheme="minorHAnsi"/>
        </w:rPr>
        <w:t xml:space="preserve">• </w:t>
      </w:r>
      <w:proofErr w:type="gramStart"/>
      <w:r w:rsidRPr="009F465C">
        <w:rPr>
          <w:rFonts w:cstheme="minorHAnsi"/>
        </w:rPr>
        <w:t>the</w:t>
      </w:r>
      <w:proofErr w:type="gramEnd"/>
      <w:r w:rsidRPr="009F465C">
        <w:rPr>
          <w:rFonts w:cstheme="minorHAnsi"/>
        </w:rPr>
        <w:t xml:space="preserve"> beaches</w:t>
      </w:r>
    </w:p>
    <w:p w14:paraId="075ECE34" w14:textId="77777777" w:rsidR="00327918" w:rsidRPr="009F465C" w:rsidRDefault="00327918" w:rsidP="0032791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F465C">
        <w:rPr>
          <w:rFonts w:cstheme="minorHAnsi"/>
        </w:rPr>
        <w:t xml:space="preserve">• </w:t>
      </w:r>
      <w:proofErr w:type="gramStart"/>
      <w:r w:rsidRPr="009F465C">
        <w:rPr>
          <w:rFonts w:cstheme="minorHAnsi"/>
        </w:rPr>
        <w:t>the</w:t>
      </w:r>
      <w:proofErr w:type="gramEnd"/>
      <w:r w:rsidRPr="009F465C">
        <w:rPr>
          <w:rFonts w:cstheme="minorHAnsi"/>
        </w:rPr>
        <w:t xml:space="preserve"> volunteers</w:t>
      </w:r>
    </w:p>
    <w:p w14:paraId="5B19647A" w14:textId="77777777" w:rsidR="00327918" w:rsidRPr="009F465C" w:rsidRDefault="00327918" w:rsidP="0032791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F465C">
        <w:rPr>
          <w:rFonts w:cstheme="minorHAnsi"/>
        </w:rPr>
        <w:t xml:space="preserve">• </w:t>
      </w:r>
      <w:proofErr w:type="gramStart"/>
      <w:r w:rsidRPr="009F465C">
        <w:rPr>
          <w:rFonts w:cstheme="minorHAnsi"/>
        </w:rPr>
        <w:t>the</w:t>
      </w:r>
      <w:proofErr w:type="gramEnd"/>
      <w:r w:rsidRPr="009F465C">
        <w:rPr>
          <w:rFonts w:cstheme="minorHAnsi"/>
        </w:rPr>
        <w:t xml:space="preserve"> yearly reviews.</w:t>
      </w:r>
    </w:p>
    <w:p w14:paraId="13BE37D7" w14:textId="77777777" w:rsidR="009F465C" w:rsidRDefault="009F465C" w:rsidP="0032791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8307003" w14:textId="7AA47F8D" w:rsidR="00327918" w:rsidRPr="009F465C" w:rsidRDefault="00327918" w:rsidP="0032791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F465C">
        <w:rPr>
          <w:rFonts w:cstheme="minorHAnsi"/>
        </w:rPr>
        <w:t>Beaches are categorised by their type, e.g. sandy.</w:t>
      </w:r>
    </w:p>
    <w:p w14:paraId="75461F2B" w14:textId="77777777" w:rsidR="00327918" w:rsidRPr="009F465C" w:rsidRDefault="00327918" w:rsidP="0032791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F465C">
        <w:rPr>
          <w:rFonts w:cstheme="minorHAnsi"/>
        </w:rPr>
        <w:t xml:space="preserve">The number of times a beach </w:t>
      </w:r>
      <w:proofErr w:type="gramStart"/>
      <w:r w:rsidRPr="009F465C">
        <w:rPr>
          <w:rFonts w:cstheme="minorHAnsi"/>
        </w:rPr>
        <w:t>has been cleaned</w:t>
      </w:r>
      <w:proofErr w:type="gramEnd"/>
      <w:r w:rsidRPr="009F465C">
        <w:rPr>
          <w:rFonts w:cstheme="minorHAnsi"/>
        </w:rPr>
        <w:t xml:space="preserve"> during the year is recorded.</w:t>
      </w:r>
    </w:p>
    <w:p w14:paraId="1E26AD09" w14:textId="77777777" w:rsidR="00327918" w:rsidRPr="009F465C" w:rsidRDefault="00327918" w:rsidP="0032791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F465C">
        <w:rPr>
          <w:rFonts w:cstheme="minorHAnsi"/>
        </w:rPr>
        <w:t xml:space="preserve">A volunteer </w:t>
      </w:r>
      <w:proofErr w:type="gramStart"/>
      <w:r w:rsidRPr="009F465C">
        <w:rPr>
          <w:rFonts w:cstheme="minorHAnsi"/>
        </w:rPr>
        <w:t>may be assigned</w:t>
      </w:r>
      <w:proofErr w:type="gramEnd"/>
      <w:r w:rsidRPr="009F465C">
        <w:rPr>
          <w:rFonts w:cstheme="minorHAnsi"/>
        </w:rPr>
        <w:t xml:space="preserve"> to one or more districts, e.g. </w:t>
      </w:r>
      <w:proofErr w:type="spellStart"/>
      <w:r w:rsidRPr="009F465C">
        <w:rPr>
          <w:rFonts w:cstheme="minorHAnsi"/>
        </w:rPr>
        <w:t>Boroughside</w:t>
      </w:r>
      <w:proofErr w:type="spellEnd"/>
      <w:r w:rsidRPr="009F465C">
        <w:rPr>
          <w:rFonts w:cstheme="minorHAnsi"/>
        </w:rPr>
        <w:t>.</w:t>
      </w:r>
    </w:p>
    <w:p w14:paraId="4CC8E1D9" w14:textId="77777777" w:rsidR="00327918" w:rsidRPr="009F465C" w:rsidRDefault="00327918" w:rsidP="0032791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9F465C">
        <w:rPr>
          <w:rFonts w:cstheme="minorHAnsi"/>
        </w:rPr>
        <w:t>A district has only one volunteer.</w:t>
      </w:r>
    </w:p>
    <w:p w14:paraId="4CF2AAEC" w14:textId="518D28C8" w:rsidR="00327918" w:rsidRPr="009F465C" w:rsidRDefault="00327918" w:rsidP="00327918">
      <w:pPr>
        <w:rPr>
          <w:rFonts w:cstheme="minorHAnsi"/>
          <w:lang w:val="en-US"/>
        </w:rPr>
      </w:pPr>
      <w:r w:rsidRPr="009F465C">
        <w:rPr>
          <w:rFonts w:cstheme="minorHAnsi"/>
        </w:rPr>
        <w:t xml:space="preserve">A beach has a cleanliness rating of at least </w:t>
      </w:r>
      <w:proofErr w:type="gramStart"/>
      <w:r w:rsidRPr="009F465C">
        <w:rPr>
          <w:rFonts w:cstheme="minorHAnsi"/>
        </w:rPr>
        <w:t>1</w:t>
      </w:r>
      <w:proofErr w:type="gramEnd"/>
      <w:r w:rsidRPr="009F465C">
        <w:rPr>
          <w:rFonts w:cstheme="minorHAnsi"/>
        </w:rPr>
        <w:t xml:space="preserve"> and a maximum of 3. </w:t>
      </w:r>
      <w:proofErr w:type="gramStart"/>
      <w:r w:rsidRPr="009F465C">
        <w:rPr>
          <w:rFonts w:cstheme="minorHAnsi"/>
        </w:rPr>
        <w:t>1</w:t>
      </w:r>
      <w:proofErr w:type="gramEnd"/>
      <w:r w:rsidRPr="009F465C">
        <w:rPr>
          <w:rFonts w:cstheme="minorHAnsi"/>
        </w:rPr>
        <w:t xml:space="preserve"> is the best rating.</w:t>
      </w:r>
    </w:p>
    <w:p w14:paraId="0CC043BB" w14:textId="5ED0666E" w:rsidR="00327918" w:rsidRDefault="009F465C" w:rsidP="00327918">
      <w:pPr>
        <w:rPr>
          <w:lang w:val="en-US"/>
        </w:rPr>
      </w:pPr>
      <w:r>
        <w:rPr>
          <w:lang w:val="en-US"/>
        </w:rPr>
        <w:t xml:space="preserve">Your task is to look at the data extract below and design the </w:t>
      </w:r>
      <w:proofErr w:type="gramStart"/>
      <w:r>
        <w:rPr>
          <w:lang w:val="en-US"/>
        </w:rPr>
        <w:t>3</w:t>
      </w:r>
      <w:proofErr w:type="gramEnd"/>
      <w:r>
        <w:rPr>
          <w:lang w:val="en-US"/>
        </w:rPr>
        <w:t xml:space="preserve"> tables.  List the field names and data types for each.</w:t>
      </w:r>
    </w:p>
    <w:p w14:paraId="7BF675A1" w14:textId="1F95E0EC" w:rsidR="009F465C" w:rsidRPr="00327918" w:rsidRDefault="009F465C" w:rsidP="00327918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53E29061" wp14:editId="2436579B">
            <wp:extent cx="5855922" cy="2107096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0532" t="17025" r="16617" b="42753"/>
                    <a:stretch/>
                  </pic:blipFill>
                  <pic:spPr bwMode="auto">
                    <a:xfrm>
                      <a:off x="0" y="0"/>
                      <a:ext cx="5883461" cy="2117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F72DE" w14:textId="77777777" w:rsidR="00327918" w:rsidRPr="00E1314B" w:rsidRDefault="00327918" w:rsidP="003303A8">
      <w:bookmarkStart w:id="0" w:name="_GoBack"/>
      <w:bookmarkEnd w:id="0"/>
    </w:p>
    <w:sectPr w:rsidR="00327918" w:rsidRPr="00E1314B" w:rsidSect="00713A31"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EE6"/>
    <w:multiLevelType w:val="hybridMultilevel"/>
    <w:tmpl w:val="4D2E7206"/>
    <w:lvl w:ilvl="0" w:tplc="B284F218">
      <w:start w:val="9"/>
      <w:numFmt w:val="decimal"/>
      <w:lvlText w:val="%1."/>
      <w:lvlJc w:val="left"/>
      <w:pPr>
        <w:ind w:left="620"/>
      </w:pPr>
      <w:rPr>
        <w:rFonts w:ascii="Kristen ITC" w:eastAsia="Kristen ITC" w:hAnsi="Kristen ITC" w:cs="Kristen IT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478381E">
      <w:start w:val="1"/>
      <w:numFmt w:val="lowerLetter"/>
      <w:lvlText w:val="%2"/>
      <w:lvlJc w:val="left"/>
      <w:pPr>
        <w:ind w:left="1368"/>
      </w:pPr>
      <w:rPr>
        <w:rFonts w:ascii="Kristen ITC" w:eastAsia="Kristen ITC" w:hAnsi="Kristen ITC" w:cs="Kristen IT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432BE4A">
      <w:start w:val="1"/>
      <w:numFmt w:val="lowerRoman"/>
      <w:lvlText w:val="%3"/>
      <w:lvlJc w:val="left"/>
      <w:pPr>
        <w:ind w:left="2088"/>
      </w:pPr>
      <w:rPr>
        <w:rFonts w:ascii="Kristen ITC" w:eastAsia="Kristen ITC" w:hAnsi="Kristen ITC" w:cs="Kristen IT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AF4AE98">
      <w:start w:val="1"/>
      <w:numFmt w:val="decimal"/>
      <w:lvlText w:val="%4"/>
      <w:lvlJc w:val="left"/>
      <w:pPr>
        <w:ind w:left="2808"/>
      </w:pPr>
      <w:rPr>
        <w:rFonts w:ascii="Kristen ITC" w:eastAsia="Kristen ITC" w:hAnsi="Kristen ITC" w:cs="Kristen IT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7240608">
      <w:start w:val="1"/>
      <w:numFmt w:val="lowerLetter"/>
      <w:lvlText w:val="%5"/>
      <w:lvlJc w:val="left"/>
      <w:pPr>
        <w:ind w:left="3528"/>
      </w:pPr>
      <w:rPr>
        <w:rFonts w:ascii="Kristen ITC" w:eastAsia="Kristen ITC" w:hAnsi="Kristen ITC" w:cs="Kristen IT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A5813B2">
      <w:start w:val="1"/>
      <w:numFmt w:val="lowerRoman"/>
      <w:lvlText w:val="%6"/>
      <w:lvlJc w:val="left"/>
      <w:pPr>
        <w:ind w:left="4248"/>
      </w:pPr>
      <w:rPr>
        <w:rFonts w:ascii="Kristen ITC" w:eastAsia="Kristen ITC" w:hAnsi="Kristen ITC" w:cs="Kristen IT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B38C5F8">
      <w:start w:val="1"/>
      <w:numFmt w:val="decimal"/>
      <w:lvlText w:val="%7"/>
      <w:lvlJc w:val="left"/>
      <w:pPr>
        <w:ind w:left="4968"/>
      </w:pPr>
      <w:rPr>
        <w:rFonts w:ascii="Kristen ITC" w:eastAsia="Kristen ITC" w:hAnsi="Kristen ITC" w:cs="Kristen IT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BCC795C">
      <w:start w:val="1"/>
      <w:numFmt w:val="lowerLetter"/>
      <w:lvlText w:val="%8"/>
      <w:lvlJc w:val="left"/>
      <w:pPr>
        <w:ind w:left="5688"/>
      </w:pPr>
      <w:rPr>
        <w:rFonts w:ascii="Kristen ITC" w:eastAsia="Kristen ITC" w:hAnsi="Kristen ITC" w:cs="Kristen IT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890333C">
      <w:start w:val="1"/>
      <w:numFmt w:val="lowerRoman"/>
      <w:lvlText w:val="%9"/>
      <w:lvlJc w:val="left"/>
      <w:pPr>
        <w:ind w:left="6408"/>
      </w:pPr>
      <w:rPr>
        <w:rFonts w:ascii="Kristen ITC" w:eastAsia="Kristen ITC" w:hAnsi="Kristen ITC" w:cs="Kristen IT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B6076B0"/>
    <w:multiLevelType w:val="hybridMultilevel"/>
    <w:tmpl w:val="60586712"/>
    <w:lvl w:ilvl="0" w:tplc="AAB8BEB4">
      <w:start w:val="1"/>
      <w:numFmt w:val="decimal"/>
      <w:lvlText w:val="%1."/>
      <w:lvlJc w:val="left"/>
      <w:pPr>
        <w:ind w:left="293"/>
      </w:pPr>
      <w:rPr>
        <w:rFonts w:ascii="Kristen ITC" w:eastAsia="Kristen ITC" w:hAnsi="Kristen ITC" w:cs="Kristen IT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5BE24CA">
      <w:start w:val="1"/>
      <w:numFmt w:val="lowerLetter"/>
      <w:lvlText w:val="%2"/>
      <w:lvlJc w:val="left"/>
      <w:pPr>
        <w:ind w:left="1080"/>
      </w:pPr>
      <w:rPr>
        <w:rFonts w:ascii="Kristen ITC" w:eastAsia="Kristen ITC" w:hAnsi="Kristen ITC" w:cs="Kristen IT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80CED16">
      <w:start w:val="1"/>
      <w:numFmt w:val="lowerRoman"/>
      <w:lvlText w:val="%3"/>
      <w:lvlJc w:val="left"/>
      <w:pPr>
        <w:ind w:left="1800"/>
      </w:pPr>
      <w:rPr>
        <w:rFonts w:ascii="Kristen ITC" w:eastAsia="Kristen ITC" w:hAnsi="Kristen ITC" w:cs="Kristen IT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A32FCCC">
      <w:start w:val="1"/>
      <w:numFmt w:val="decimal"/>
      <w:lvlText w:val="%4"/>
      <w:lvlJc w:val="left"/>
      <w:pPr>
        <w:ind w:left="2520"/>
      </w:pPr>
      <w:rPr>
        <w:rFonts w:ascii="Kristen ITC" w:eastAsia="Kristen ITC" w:hAnsi="Kristen ITC" w:cs="Kristen IT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00C0676">
      <w:start w:val="1"/>
      <w:numFmt w:val="lowerLetter"/>
      <w:lvlText w:val="%5"/>
      <w:lvlJc w:val="left"/>
      <w:pPr>
        <w:ind w:left="3240"/>
      </w:pPr>
      <w:rPr>
        <w:rFonts w:ascii="Kristen ITC" w:eastAsia="Kristen ITC" w:hAnsi="Kristen ITC" w:cs="Kristen IT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004A98E">
      <w:start w:val="1"/>
      <w:numFmt w:val="lowerRoman"/>
      <w:lvlText w:val="%6"/>
      <w:lvlJc w:val="left"/>
      <w:pPr>
        <w:ind w:left="3960"/>
      </w:pPr>
      <w:rPr>
        <w:rFonts w:ascii="Kristen ITC" w:eastAsia="Kristen ITC" w:hAnsi="Kristen ITC" w:cs="Kristen IT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1026EA2">
      <w:start w:val="1"/>
      <w:numFmt w:val="decimal"/>
      <w:lvlText w:val="%7"/>
      <w:lvlJc w:val="left"/>
      <w:pPr>
        <w:ind w:left="4680"/>
      </w:pPr>
      <w:rPr>
        <w:rFonts w:ascii="Kristen ITC" w:eastAsia="Kristen ITC" w:hAnsi="Kristen ITC" w:cs="Kristen IT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7F8BD9E">
      <w:start w:val="1"/>
      <w:numFmt w:val="lowerLetter"/>
      <w:lvlText w:val="%8"/>
      <w:lvlJc w:val="left"/>
      <w:pPr>
        <w:ind w:left="5400"/>
      </w:pPr>
      <w:rPr>
        <w:rFonts w:ascii="Kristen ITC" w:eastAsia="Kristen ITC" w:hAnsi="Kristen ITC" w:cs="Kristen IT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C52CF30">
      <w:start w:val="1"/>
      <w:numFmt w:val="lowerRoman"/>
      <w:lvlText w:val="%9"/>
      <w:lvlJc w:val="left"/>
      <w:pPr>
        <w:ind w:left="6120"/>
      </w:pPr>
      <w:rPr>
        <w:rFonts w:ascii="Kristen ITC" w:eastAsia="Kristen ITC" w:hAnsi="Kristen ITC" w:cs="Kristen IT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BA2536A"/>
    <w:multiLevelType w:val="hybridMultilevel"/>
    <w:tmpl w:val="60586712"/>
    <w:lvl w:ilvl="0" w:tplc="AAB8BEB4">
      <w:start w:val="1"/>
      <w:numFmt w:val="decimal"/>
      <w:lvlText w:val="%1."/>
      <w:lvlJc w:val="left"/>
      <w:pPr>
        <w:ind w:left="293"/>
      </w:pPr>
      <w:rPr>
        <w:rFonts w:ascii="Kristen ITC" w:eastAsia="Kristen ITC" w:hAnsi="Kristen ITC" w:cs="Kristen IT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5BE24CA">
      <w:start w:val="1"/>
      <w:numFmt w:val="lowerLetter"/>
      <w:lvlText w:val="%2"/>
      <w:lvlJc w:val="left"/>
      <w:pPr>
        <w:ind w:left="1080"/>
      </w:pPr>
      <w:rPr>
        <w:rFonts w:ascii="Kristen ITC" w:eastAsia="Kristen ITC" w:hAnsi="Kristen ITC" w:cs="Kristen IT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80CED16">
      <w:start w:val="1"/>
      <w:numFmt w:val="lowerRoman"/>
      <w:lvlText w:val="%3"/>
      <w:lvlJc w:val="left"/>
      <w:pPr>
        <w:ind w:left="1800"/>
      </w:pPr>
      <w:rPr>
        <w:rFonts w:ascii="Kristen ITC" w:eastAsia="Kristen ITC" w:hAnsi="Kristen ITC" w:cs="Kristen IT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A32FCCC">
      <w:start w:val="1"/>
      <w:numFmt w:val="decimal"/>
      <w:lvlText w:val="%4"/>
      <w:lvlJc w:val="left"/>
      <w:pPr>
        <w:ind w:left="2520"/>
      </w:pPr>
      <w:rPr>
        <w:rFonts w:ascii="Kristen ITC" w:eastAsia="Kristen ITC" w:hAnsi="Kristen ITC" w:cs="Kristen IT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00C0676">
      <w:start w:val="1"/>
      <w:numFmt w:val="lowerLetter"/>
      <w:lvlText w:val="%5"/>
      <w:lvlJc w:val="left"/>
      <w:pPr>
        <w:ind w:left="3240"/>
      </w:pPr>
      <w:rPr>
        <w:rFonts w:ascii="Kristen ITC" w:eastAsia="Kristen ITC" w:hAnsi="Kristen ITC" w:cs="Kristen IT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004A98E">
      <w:start w:val="1"/>
      <w:numFmt w:val="lowerRoman"/>
      <w:lvlText w:val="%6"/>
      <w:lvlJc w:val="left"/>
      <w:pPr>
        <w:ind w:left="3960"/>
      </w:pPr>
      <w:rPr>
        <w:rFonts w:ascii="Kristen ITC" w:eastAsia="Kristen ITC" w:hAnsi="Kristen ITC" w:cs="Kristen IT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1026EA2">
      <w:start w:val="1"/>
      <w:numFmt w:val="decimal"/>
      <w:lvlText w:val="%7"/>
      <w:lvlJc w:val="left"/>
      <w:pPr>
        <w:ind w:left="4680"/>
      </w:pPr>
      <w:rPr>
        <w:rFonts w:ascii="Kristen ITC" w:eastAsia="Kristen ITC" w:hAnsi="Kristen ITC" w:cs="Kristen IT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7F8BD9E">
      <w:start w:val="1"/>
      <w:numFmt w:val="lowerLetter"/>
      <w:lvlText w:val="%8"/>
      <w:lvlJc w:val="left"/>
      <w:pPr>
        <w:ind w:left="5400"/>
      </w:pPr>
      <w:rPr>
        <w:rFonts w:ascii="Kristen ITC" w:eastAsia="Kristen ITC" w:hAnsi="Kristen ITC" w:cs="Kristen IT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C52CF30">
      <w:start w:val="1"/>
      <w:numFmt w:val="lowerRoman"/>
      <w:lvlText w:val="%9"/>
      <w:lvlJc w:val="left"/>
      <w:pPr>
        <w:ind w:left="6120"/>
      </w:pPr>
      <w:rPr>
        <w:rFonts w:ascii="Kristen ITC" w:eastAsia="Kristen ITC" w:hAnsi="Kristen ITC" w:cs="Kristen IT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06C0054"/>
    <w:multiLevelType w:val="multilevel"/>
    <w:tmpl w:val="93CA1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11B1AA4"/>
    <w:multiLevelType w:val="hybridMultilevel"/>
    <w:tmpl w:val="60586712"/>
    <w:lvl w:ilvl="0" w:tplc="AAB8BEB4">
      <w:start w:val="1"/>
      <w:numFmt w:val="decimal"/>
      <w:lvlText w:val="%1."/>
      <w:lvlJc w:val="left"/>
      <w:pPr>
        <w:ind w:left="293"/>
      </w:pPr>
      <w:rPr>
        <w:rFonts w:ascii="Kristen ITC" w:eastAsia="Kristen ITC" w:hAnsi="Kristen ITC" w:cs="Kristen IT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5BE24CA">
      <w:start w:val="1"/>
      <w:numFmt w:val="lowerLetter"/>
      <w:lvlText w:val="%2"/>
      <w:lvlJc w:val="left"/>
      <w:pPr>
        <w:ind w:left="1080"/>
      </w:pPr>
      <w:rPr>
        <w:rFonts w:ascii="Kristen ITC" w:eastAsia="Kristen ITC" w:hAnsi="Kristen ITC" w:cs="Kristen IT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80CED16">
      <w:start w:val="1"/>
      <w:numFmt w:val="lowerRoman"/>
      <w:lvlText w:val="%3"/>
      <w:lvlJc w:val="left"/>
      <w:pPr>
        <w:ind w:left="1800"/>
      </w:pPr>
      <w:rPr>
        <w:rFonts w:ascii="Kristen ITC" w:eastAsia="Kristen ITC" w:hAnsi="Kristen ITC" w:cs="Kristen IT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A32FCCC">
      <w:start w:val="1"/>
      <w:numFmt w:val="decimal"/>
      <w:lvlText w:val="%4"/>
      <w:lvlJc w:val="left"/>
      <w:pPr>
        <w:ind w:left="2520"/>
      </w:pPr>
      <w:rPr>
        <w:rFonts w:ascii="Kristen ITC" w:eastAsia="Kristen ITC" w:hAnsi="Kristen ITC" w:cs="Kristen IT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00C0676">
      <w:start w:val="1"/>
      <w:numFmt w:val="lowerLetter"/>
      <w:lvlText w:val="%5"/>
      <w:lvlJc w:val="left"/>
      <w:pPr>
        <w:ind w:left="3240"/>
      </w:pPr>
      <w:rPr>
        <w:rFonts w:ascii="Kristen ITC" w:eastAsia="Kristen ITC" w:hAnsi="Kristen ITC" w:cs="Kristen IT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004A98E">
      <w:start w:val="1"/>
      <w:numFmt w:val="lowerRoman"/>
      <w:lvlText w:val="%6"/>
      <w:lvlJc w:val="left"/>
      <w:pPr>
        <w:ind w:left="3960"/>
      </w:pPr>
      <w:rPr>
        <w:rFonts w:ascii="Kristen ITC" w:eastAsia="Kristen ITC" w:hAnsi="Kristen ITC" w:cs="Kristen IT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1026EA2">
      <w:start w:val="1"/>
      <w:numFmt w:val="decimal"/>
      <w:lvlText w:val="%7"/>
      <w:lvlJc w:val="left"/>
      <w:pPr>
        <w:ind w:left="4680"/>
      </w:pPr>
      <w:rPr>
        <w:rFonts w:ascii="Kristen ITC" w:eastAsia="Kristen ITC" w:hAnsi="Kristen ITC" w:cs="Kristen IT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7F8BD9E">
      <w:start w:val="1"/>
      <w:numFmt w:val="lowerLetter"/>
      <w:lvlText w:val="%8"/>
      <w:lvlJc w:val="left"/>
      <w:pPr>
        <w:ind w:left="5400"/>
      </w:pPr>
      <w:rPr>
        <w:rFonts w:ascii="Kristen ITC" w:eastAsia="Kristen ITC" w:hAnsi="Kristen ITC" w:cs="Kristen IT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C52CF30">
      <w:start w:val="1"/>
      <w:numFmt w:val="lowerRoman"/>
      <w:lvlText w:val="%9"/>
      <w:lvlJc w:val="left"/>
      <w:pPr>
        <w:ind w:left="6120"/>
      </w:pPr>
      <w:rPr>
        <w:rFonts w:ascii="Kristen ITC" w:eastAsia="Kristen ITC" w:hAnsi="Kristen ITC" w:cs="Kristen IT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2591AD8"/>
    <w:multiLevelType w:val="hybridMultilevel"/>
    <w:tmpl w:val="2C341436"/>
    <w:lvl w:ilvl="0" w:tplc="DF9E72AE">
      <w:start w:val="7"/>
      <w:numFmt w:val="decimal"/>
      <w:lvlText w:val="%1."/>
      <w:lvlJc w:val="left"/>
      <w:pPr>
        <w:ind w:left="424"/>
      </w:pPr>
      <w:rPr>
        <w:rFonts w:ascii="Kristen ITC" w:eastAsia="Kristen ITC" w:hAnsi="Kristen ITC" w:cs="Kristen IT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7D21830">
      <w:start w:val="1"/>
      <w:numFmt w:val="lowerLetter"/>
      <w:lvlText w:val="%2"/>
      <w:lvlJc w:val="left"/>
      <w:pPr>
        <w:ind w:left="1080"/>
      </w:pPr>
      <w:rPr>
        <w:rFonts w:ascii="Kristen ITC" w:eastAsia="Kristen ITC" w:hAnsi="Kristen ITC" w:cs="Kristen IT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0C2875C">
      <w:start w:val="1"/>
      <w:numFmt w:val="lowerRoman"/>
      <w:lvlText w:val="%3"/>
      <w:lvlJc w:val="left"/>
      <w:pPr>
        <w:ind w:left="1800"/>
      </w:pPr>
      <w:rPr>
        <w:rFonts w:ascii="Kristen ITC" w:eastAsia="Kristen ITC" w:hAnsi="Kristen ITC" w:cs="Kristen IT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0947F74">
      <w:start w:val="1"/>
      <w:numFmt w:val="decimal"/>
      <w:lvlText w:val="%4"/>
      <w:lvlJc w:val="left"/>
      <w:pPr>
        <w:ind w:left="2520"/>
      </w:pPr>
      <w:rPr>
        <w:rFonts w:ascii="Kristen ITC" w:eastAsia="Kristen ITC" w:hAnsi="Kristen ITC" w:cs="Kristen IT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940E022">
      <w:start w:val="1"/>
      <w:numFmt w:val="lowerLetter"/>
      <w:lvlText w:val="%5"/>
      <w:lvlJc w:val="left"/>
      <w:pPr>
        <w:ind w:left="3240"/>
      </w:pPr>
      <w:rPr>
        <w:rFonts w:ascii="Kristen ITC" w:eastAsia="Kristen ITC" w:hAnsi="Kristen ITC" w:cs="Kristen IT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8A6E3F0">
      <w:start w:val="1"/>
      <w:numFmt w:val="lowerRoman"/>
      <w:lvlText w:val="%6"/>
      <w:lvlJc w:val="left"/>
      <w:pPr>
        <w:ind w:left="3960"/>
      </w:pPr>
      <w:rPr>
        <w:rFonts w:ascii="Kristen ITC" w:eastAsia="Kristen ITC" w:hAnsi="Kristen ITC" w:cs="Kristen IT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4AA2A80">
      <w:start w:val="1"/>
      <w:numFmt w:val="decimal"/>
      <w:lvlText w:val="%7"/>
      <w:lvlJc w:val="left"/>
      <w:pPr>
        <w:ind w:left="4680"/>
      </w:pPr>
      <w:rPr>
        <w:rFonts w:ascii="Kristen ITC" w:eastAsia="Kristen ITC" w:hAnsi="Kristen ITC" w:cs="Kristen IT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6C43220">
      <w:start w:val="1"/>
      <w:numFmt w:val="lowerLetter"/>
      <w:lvlText w:val="%8"/>
      <w:lvlJc w:val="left"/>
      <w:pPr>
        <w:ind w:left="5400"/>
      </w:pPr>
      <w:rPr>
        <w:rFonts w:ascii="Kristen ITC" w:eastAsia="Kristen ITC" w:hAnsi="Kristen ITC" w:cs="Kristen IT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00AA868">
      <w:start w:val="1"/>
      <w:numFmt w:val="lowerRoman"/>
      <w:lvlText w:val="%9"/>
      <w:lvlJc w:val="left"/>
      <w:pPr>
        <w:ind w:left="6120"/>
      </w:pPr>
      <w:rPr>
        <w:rFonts w:ascii="Kristen ITC" w:eastAsia="Kristen ITC" w:hAnsi="Kristen ITC" w:cs="Kristen IT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A7114A8"/>
    <w:multiLevelType w:val="hybridMultilevel"/>
    <w:tmpl w:val="64CC7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BE6"/>
    <w:rsid w:val="00317BE6"/>
    <w:rsid w:val="00327918"/>
    <w:rsid w:val="003303A8"/>
    <w:rsid w:val="00577450"/>
    <w:rsid w:val="00713A31"/>
    <w:rsid w:val="00820EA5"/>
    <w:rsid w:val="00930A24"/>
    <w:rsid w:val="009F465C"/>
    <w:rsid w:val="00B373C4"/>
    <w:rsid w:val="00DA4C5B"/>
    <w:rsid w:val="00E1314B"/>
    <w:rsid w:val="00F86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9D2A5D"/>
  <w15:chartTrackingRefBased/>
  <w15:docId w15:val="{CB25EB81-D6B0-4B2D-A3FB-B82CB8A69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3A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317BE6"/>
  </w:style>
  <w:style w:type="character" w:customStyle="1" w:styleId="eop">
    <w:name w:val="eop"/>
    <w:basedOn w:val="DefaultParagraphFont"/>
    <w:rsid w:val="00317BE6"/>
  </w:style>
  <w:style w:type="character" w:customStyle="1" w:styleId="advancedproofingissue">
    <w:name w:val="advancedproofingissue"/>
    <w:basedOn w:val="DefaultParagraphFont"/>
    <w:rsid w:val="00317BE6"/>
  </w:style>
  <w:style w:type="character" w:customStyle="1" w:styleId="contextualspellingandgrammarerror">
    <w:name w:val="contextualspellingandgrammarerror"/>
    <w:basedOn w:val="DefaultParagraphFont"/>
    <w:rsid w:val="00317BE6"/>
  </w:style>
  <w:style w:type="paragraph" w:customStyle="1" w:styleId="paragraph">
    <w:name w:val="paragraph"/>
    <w:basedOn w:val="Normal"/>
    <w:rsid w:val="00317B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317BE6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713A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3A31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3A31"/>
    <w:rPr>
      <w:i/>
      <w:iCs/>
      <w:color w:val="4472C4" w:themeColor="accent1"/>
    </w:rPr>
  </w:style>
  <w:style w:type="character" w:styleId="IntenseReference">
    <w:name w:val="Intense Reference"/>
    <w:basedOn w:val="DefaultParagraphFont"/>
    <w:uiPriority w:val="32"/>
    <w:qFormat/>
    <w:rsid w:val="00713A31"/>
    <w:rPr>
      <w:b/>
      <w:bCs/>
      <w:smallCaps/>
      <w:color w:val="4472C4" w:themeColor="accent1"/>
      <w:spacing w:val="5"/>
    </w:rPr>
  </w:style>
  <w:style w:type="character" w:styleId="IntenseEmphasis">
    <w:name w:val="Intense Emphasis"/>
    <w:basedOn w:val="DefaultParagraphFont"/>
    <w:uiPriority w:val="21"/>
    <w:qFormat/>
    <w:rsid w:val="00713A31"/>
    <w:rPr>
      <w:i/>
      <w:iCs/>
      <w:color w:val="4472C4" w:themeColor="accent1"/>
    </w:rPr>
  </w:style>
  <w:style w:type="table" w:customStyle="1" w:styleId="TableGrid">
    <w:name w:val="TableGrid"/>
    <w:rsid w:val="00930A24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E131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131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20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42E1CFD6</Template>
  <TotalTime>63</TotalTime>
  <Pages>6</Pages>
  <Words>860</Words>
  <Characters>4907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Talha Shema</dc:creator>
  <cp:keywords/>
  <dc:description/>
  <cp:lastModifiedBy>A Wileman</cp:lastModifiedBy>
  <cp:revision>8</cp:revision>
  <dcterms:created xsi:type="dcterms:W3CDTF">2020-04-30T13:56:00Z</dcterms:created>
  <dcterms:modified xsi:type="dcterms:W3CDTF">2020-04-30T14:59:00Z</dcterms:modified>
</cp:coreProperties>
</file>